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485" w:rsidRDefault="00297485" w:rsidP="0029748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-161925</wp:posOffset>
            </wp:positionV>
            <wp:extent cx="885825" cy="1076325"/>
            <wp:effectExtent l="19050" t="0" r="9525" b="0"/>
            <wp:wrapTight wrapText="bothSides">
              <wp:wrapPolygon edited="0">
                <wp:start x="-465" y="0"/>
                <wp:lineTo x="-465" y="21409"/>
                <wp:lineTo x="21832" y="21409"/>
                <wp:lineTo x="21832" y="0"/>
                <wp:lineTo x="-465" y="0"/>
              </wp:wrapPolygon>
            </wp:wrapTight>
            <wp:docPr id="1" name="Picture 1" descr="http://media.wiley.com/product_data/coverImage300/78/EHEP0015/EHEP0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wiley.com/product_data/coverImage300/78/EHEP0015/EHEP0015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Anatomy &amp; Physiology</w:t>
      </w:r>
      <w:r>
        <w:tab/>
      </w:r>
      <w:r>
        <w:tab/>
      </w:r>
      <w:r>
        <w:tab/>
      </w:r>
      <w:r>
        <w:tab/>
        <w:t xml:space="preserve">                                    STUDY GUIDE</w:t>
      </w:r>
    </w:p>
    <w:p w:rsidR="00297485" w:rsidRDefault="00297485" w:rsidP="00297485">
      <w:proofErr w:type="spellStart"/>
      <w:proofErr w:type="gramStart"/>
      <w:r>
        <w:t>mr</w:t>
      </w:r>
      <w:proofErr w:type="spellEnd"/>
      <w:proofErr w:type="gramEnd"/>
      <w:r>
        <w:t xml:space="preserve"> e ~ SRCS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chapter</w:t>
      </w:r>
      <w:r w:rsidR="00D010DD">
        <w:t>1</w:t>
      </w:r>
      <w:r w:rsidR="007F7EAB">
        <w:t>1</w:t>
      </w:r>
      <w:r>
        <w:t xml:space="preserve"> test</w:t>
      </w:r>
    </w:p>
    <w:p w:rsidR="00297485" w:rsidRDefault="00297485" w:rsidP="0029748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="00BF6DE3">
        <w:t>8</w:t>
      </w:r>
      <w:r w:rsidR="003D38E1">
        <w:t>3</w:t>
      </w:r>
      <w:r>
        <w:t xml:space="preserve"> multiple choice</w:t>
      </w:r>
    </w:p>
    <w:p w:rsidR="00297485" w:rsidRDefault="00297485" w:rsidP="00297485">
      <w:pPr>
        <w:rPr>
          <w:b/>
          <w:sz w:val="32"/>
        </w:rPr>
      </w:pPr>
      <w:r>
        <w:rPr>
          <w:b/>
          <w:sz w:val="32"/>
        </w:rPr>
        <w:t>A&amp;</w:t>
      </w:r>
      <w:r w:rsidRPr="000211A3">
        <w:rPr>
          <w:b/>
          <w:sz w:val="32"/>
        </w:rPr>
        <w:t xml:space="preserve">P </w:t>
      </w:r>
      <w:r>
        <w:rPr>
          <w:b/>
          <w:sz w:val="32"/>
        </w:rPr>
        <w:t xml:space="preserve">chapter </w:t>
      </w:r>
      <w:r w:rsidR="00D010DD">
        <w:rPr>
          <w:b/>
          <w:sz w:val="32"/>
        </w:rPr>
        <w:t>1</w:t>
      </w:r>
      <w:r w:rsidR="007F7EAB">
        <w:rPr>
          <w:b/>
          <w:sz w:val="32"/>
        </w:rPr>
        <w:t>1</w:t>
      </w:r>
      <w:r>
        <w:rPr>
          <w:b/>
          <w:sz w:val="32"/>
        </w:rPr>
        <w:t xml:space="preserve">: </w:t>
      </w:r>
      <w:r w:rsidR="007F7EAB">
        <w:rPr>
          <w:b/>
          <w:sz w:val="32"/>
        </w:rPr>
        <w:t>the Muscular System</w:t>
      </w:r>
    </w:p>
    <w:p w:rsidR="00297485" w:rsidRDefault="00297485" w:rsidP="00297485">
      <w:pPr>
        <w:rPr>
          <w:b/>
          <w:sz w:val="32"/>
        </w:rPr>
      </w:pPr>
    </w:p>
    <w:p w:rsidR="00297485" w:rsidRDefault="00297485" w:rsidP="00297485">
      <w:pPr>
        <w:rPr>
          <w:b/>
          <w:sz w:val="32"/>
        </w:rPr>
      </w:pPr>
      <w:proofErr w:type="gramStart"/>
      <w:r>
        <w:rPr>
          <w:b/>
          <w:sz w:val="32"/>
        </w:rPr>
        <w:t>vocab</w:t>
      </w:r>
      <w:proofErr w:type="gramEnd"/>
    </w:p>
    <w:p w:rsidR="000F2905" w:rsidRDefault="000F2905"/>
    <w:p w:rsidR="005E39CC" w:rsidRDefault="005E39CC" w:rsidP="00297485">
      <w:pPr>
        <w:sectPr w:rsidR="005E39CC" w:rsidSect="000F2905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297485" w:rsidRDefault="007F7EAB" w:rsidP="00297485">
      <w:proofErr w:type="gramStart"/>
      <w:r>
        <w:lastRenderedPageBreak/>
        <w:t>origin</w:t>
      </w:r>
      <w:proofErr w:type="gramEnd"/>
    </w:p>
    <w:p w:rsidR="00297485" w:rsidRDefault="007F7EAB" w:rsidP="00297485">
      <w:proofErr w:type="gramStart"/>
      <w:r>
        <w:t>insertion</w:t>
      </w:r>
      <w:proofErr w:type="gramEnd"/>
    </w:p>
    <w:p w:rsidR="00C744FC" w:rsidRDefault="00C744FC" w:rsidP="00297485">
      <w:proofErr w:type="gramStart"/>
      <w:r>
        <w:t>synergist</w:t>
      </w:r>
      <w:proofErr w:type="gramEnd"/>
    </w:p>
    <w:p w:rsidR="00C744FC" w:rsidRDefault="00C744FC" w:rsidP="00297485">
      <w:proofErr w:type="gramStart"/>
      <w:r>
        <w:t>fixator</w:t>
      </w:r>
      <w:proofErr w:type="gramEnd"/>
    </w:p>
    <w:p w:rsidR="00C744FC" w:rsidRDefault="00C744FC" w:rsidP="00297485">
      <w:proofErr w:type="gramStart"/>
      <w:r>
        <w:t>agonist/prime</w:t>
      </w:r>
      <w:proofErr w:type="gramEnd"/>
      <w:r>
        <w:t xml:space="preserve"> mover</w:t>
      </w:r>
    </w:p>
    <w:p w:rsidR="00C744FC" w:rsidRDefault="00C744FC" w:rsidP="00297485">
      <w:proofErr w:type="spellStart"/>
      <w:proofErr w:type="gramStart"/>
      <w:r>
        <w:t>anatagonist</w:t>
      </w:r>
      <w:proofErr w:type="spellEnd"/>
      <w:proofErr w:type="gramEnd"/>
    </w:p>
    <w:p w:rsidR="00297485" w:rsidRDefault="007F7EAB" w:rsidP="00297485">
      <w:proofErr w:type="gramStart"/>
      <w:r>
        <w:t>lever</w:t>
      </w:r>
      <w:proofErr w:type="gramEnd"/>
    </w:p>
    <w:p w:rsidR="00297485" w:rsidRDefault="00C744FC" w:rsidP="00297485">
      <w:proofErr w:type="gramStart"/>
      <w:r>
        <w:t>fulcrum</w:t>
      </w:r>
      <w:proofErr w:type="gramEnd"/>
    </w:p>
    <w:p w:rsidR="00297485" w:rsidRDefault="00C744FC" w:rsidP="00297485">
      <w:proofErr w:type="gramStart"/>
      <w:r>
        <w:lastRenderedPageBreak/>
        <w:t>effort</w:t>
      </w:r>
      <w:proofErr w:type="gramEnd"/>
    </w:p>
    <w:p w:rsidR="00297485" w:rsidRDefault="00C744FC" w:rsidP="00297485">
      <w:proofErr w:type="gramStart"/>
      <w:r>
        <w:t>load</w:t>
      </w:r>
      <w:proofErr w:type="gramEnd"/>
    </w:p>
    <w:p w:rsidR="00297485" w:rsidRDefault="00C744FC" w:rsidP="00297485">
      <w:proofErr w:type="gramStart"/>
      <w:r>
        <w:t>fascicle</w:t>
      </w:r>
      <w:proofErr w:type="gramEnd"/>
      <w:r>
        <w:t xml:space="preserve"> alignment/shape</w:t>
      </w:r>
    </w:p>
    <w:p w:rsidR="00297485" w:rsidRDefault="00C744FC" w:rsidP="00C744FC">
      <w:pPr>
        <w:ind w:left="720"/>
      </w:pPr>
      <w:proofErr w:type="gramStart"/>
      <w:r>
        <w:t>parallel</w:t>
      </w:r>
      <w:proofErr w:type="gramEnd"/>
    </w:p>
    <w:p w:rsidR="00C744FC" w:rsidRDefault="00C744FC" w:rsidP="00C744FC">
      <w:pPr>
        <w:ind w:left="720"/>
      </w:pPr>
      <w:proofErr w:type="gramStart"/>
      <w:r>
        <w:t>triangular</w:t>
      </w:r>
      <w:proofErr w:type="gramEnd"/>
    </w:p>
    <w:p w:rsidR="00C744FC" w:rsidRDefault="00C744FC" w:rsidP="00C744FC">
      <w:pPr>
        <w:ind w:left="720"/>
      </w:pPr>
      <w:proofErr w:type="gramStart"/>
      <w:r>
        <w:t>oval/circular</w:t>
      </w:r>
      <w:proofErr w:type="gramEnd"/>
    </w:p>
    <w:p w:rsidR="00886888" w:rsidRDefault="00886888" w:rsidP="00886888">
      <w:pPr>
        <w:tabs>
          <w:tab w:val="left" w:pos="990"/>
        </w:tabs>
        <w:ind w:left="720"/>
      </w:pPr>
      <w:proofErr w:type="gramStart"/>
      <w:r>
        <w:t>pennate</w:t>
      </w:r>
      <w:r w:rsidR="00BF6DE3" w:rsidRPr="00BF6DE3">
        <w:rPr>
          <w:sz w:val="20"/>
        </w:rPr>
        <w:t>(</w:t>
      </w:r>
      <w:proofErr w:type="spellStart"/>
      <w:proofErr w:type="gramEnd"/>
      <w:r w:rsidR="00BF6DE3" w:rsidRPr="00BF6DE3">
        <w:rPr>
          <w:sz w:val="20"/>
        </w:rPr>
        <w:t>uni</w:t>
      </w:r>
      <w:proofErr w:type="spellEnd"/>
      <w:r w:rsidR="00BF6DE3" w:rsidRPr="00BF6DE3">
        <w:rPr>
          <w:sz w:val="20"/>
        </w:rPr>
        <w:t xml:space="preserve">/bi/multi) </w:t>
      </w:r>
      <w:r>
        <w:t xml:space="preserve">      fusiform</w:t>
      </w:r>
    </w:p>
    <w:p w:rsidR="00886888" w:rsidRDefault="00886888" w:rsidP="00886888">
      <w:pPr>
        <w:tabs>
          <w:tab w:val="left" w:pos="990"/>
        </w:tabs>
        <w:ind w:left="900" w:hanging="180"/>
      </w:pPr>
    </w:p>
    <w:p w:rsidR="00C744FC" w:rsidRDefault="00C744FC" w:rsidP="00C744FC">
      <w:pPr>
        <w:tabs>
          <w:tab w:val="left" w:pos="990"/>
        </w:tabs>
        <w:ind w:left="990" w:hanging="270"/>
      </w:pPr>
    </w:p>
    <w:p w:rsidR="00297485" w:rsidRPr="00FD0037" w:rsidRDefault="00297485" w:rsidP="00297485"/>
    <w:p w:rsidR="00DD4E00" w:rsidRDefault="00886888" w:rsidP="00DD4E00">
      <w:proofErr w:type="gramStart"/>
      <w:r>
        <w:t>all</w:t>
      </w:r>
      <w:proofErr w:type="gramEnd"/>
      <w:r>
        <w:t xml:space="preserve"> the muscle names stressed in class</w:t>
      </w:r>
    </w:p>
    <w:p w:rsidR="00886888" w:rsidRPr="00DD4E00" w:rsidRDefault="00886888" w:rsidP="00DD4E00">
      <w:pPr>
        <w:rPr>
          <w:sz w:val="32"/>
        </w:rPr>
      </w:pPr>
      <w:r>
        <w:t>TABLE 11.2</w:t>
      </w:r>
    </w:p>
    <w:p w:rsidR="00D762F0" w:rsidRDefault="005B7F79" w:rsidP="00886888">
      <w:pPr>
        <w:ind w:left="720" w:hanging="720"/>
        <w:sectPr w:rsidR="00D762F0" w:rsidSect="005E39CC">
          <w:type w:val="continuous"/>
          <w:pgSz w:w="12240" w:h="15840"/>
          <w:pgMar w:top="1260" w:right="1440" w:bottom="1440" w:left="1440" w:header="720" w:footer="720" w:gutter="0"/>
          <w:cols w:num="3" w:space="720"/>
          <w:docGrid w:linePitch="360"/>
        </w:sectPr>
      </w:pPr>
      <w:r>
        <w:t xml:space="preserve">     </w:t>
      </w:r>
    </w:p>
    <w:p w:rsidR="005E39CC" w:rsidRDefault="005E39CC" w:rsidP="00AD523B"/>
    <w:p w:rsidR="005E39CC" w:rsidRDefault="005E39CC" w:rsidP="00AD523B">
      <w:pPr>
        <w:rPr>
          <w:b/>
          <w:sz w:val="32"/>
        </w:rPr>
      </w:pPr>
    </w:p>
    <w:p w:rsidR="005E39CC" w:rsidRPr="005E39CC" w:rsidRDefault="005E39CC" w:rsidP="005E39CC">
      <w:pPr>
        <w:ind w:left="-450" w:right="-360"/>
        <w:rPr>
          <w:b/>
          <w:sz w:val="32"/>
        </w:rPr>
      </w:pPr>
      <w:r w:rsidRPr="005E39CC">
        <w:rPr>
          <w:b/>
          <w:sz w:val="32"/>
        </w:rPr>
        <w:t>THINGS you MUST know:</w:t>
      </w:r>
    </w:p>
    <w:p w:rsidR="005E39CC" w:rsidRDefault="005E39CC" w:rsidP="00AD523B"/>
    <w:p w:rsidR="005E39CC" w:rsidRDefault="005E39CC" w:rsidP="00AD523B">
      <w:r>
        <w:t>1.</w:t>
      </w:r>
      <w:r w:rsidR="009F2389">
        <w:t xml:space="preserve"> </w:t>
      </w:r>
      <w:proofErr w:type="gramStart"/>
      <w:r w:rsidR="009F2389">
        <w:t>vocab</w:t>
      </w:r>
      <w:proofErr w:type="gramEnd"/>
      <w:r w:rsidR="009F2389">
        <w:t>, vocab (well, you know by now)</w:t>
      </w:r>
    </w:p>
    <w:p w:rsidR="009F2389" w:rsidRDefault="009F2389" w:rsidP="00AD523B">
      <w:r>
        <w:t xml:space="preserve">2. </w:t>
      </w:r>
      <w:r w:rsidR="007F7EAB">
        <w:t>Distinguish between classes of levers.</w:t>
      </w:r>
    </w:p>
    <w:p w:rsidR="009F2389" w:rsidRDefault="00C744FC" w:rsidP="009F2389">
      <w:r>
        <w:t>3. Distinguish between functional names for muscles (agonist/antagonist).</w:t>
      </w:r>
    </w:p>
    <w:p w:rsidR="009F2389" w:rsidRDefault="009F2389" w:rsidP="009F2389">
      <w:r>
        <w:t xml:space="preserve">4. </w:t>
      </w:r>
      <w:r w:rsidR="00C744FC">
        <w:t>Benefits of stretching…</w:t>
      </w:r>
    </w:p>
    <w:p w:rsidR="009F2389" w:rsidRDefault="009F2389" w:rsidP="00316D5A">
      <w:pPr>
        <w:tabs>
          <w:tab w:val="left" w:pos="3104"/>
        </w:tabs>
      </w:pPr>
      <w:r>
        <w:t xml:space="preserve">5. </w:t>
      </w:r>
      <w:r w:rsidR="00C744FC">
        <w:t>Categor</w:t>
      </w:r>
      <w:r w:rsidR="009A3B71">
        <w:t>ies by which muscles are named.</w:t>
      </w:r>
    </w:p>
    <w:p w:rsidR="00C744FC" w:rsidRDefault="00316D5A" w:rsidP="00316D5A">
      <w:pPr>
        <w:tabs>
          <w:tab w:val="left" w:pos="3104"/>
        </w:tabs>
      </w:pPr>
      <w:r>
        <w:t>6.</w:t>
      </w:r>
      <w:r w:rsidR="00D762F0">
        <w:t xml:space="preserve"> </w:t>
      </w:r>
      <w:r w:rsidR="009B7B61">
        <w:t>Main muscle for breathing?</w:t>
      </w:r>
    </w:p>
    <w:p w:rsidR="00316D5A" w:rsidRDefault="00316D5A" w:rsidP="00316D5A">
      <w:pPr>
        <w:tabs>
          <w:tab w:val="left" w:pos="3104"/>
        </w:tabs>
      </w:pPr>
      <w:r>
        <w:t xml:space="preserve">7. The many clinical connections (see slides in </w:t>
      </w:r>
      <w:proofErr w:type="spellStart"/>
      <w:r>
        <w:t>ppt</w:t>
      </w:r>
      <w:proofErr w:type="spellEnd"/>
      <w:r>
        <w:t xml:space="preserve"> or blue boxes in textbook)</w:t>
      </w:r>
    </w:p>
    <w:p w:rsidR="00316D5A" w:rsidRDefault="00553ED7" w:rsidP="009A3B71">
      <w:pPr>
        <w:tabs>
          <w:tab w:val="left" w:pos="3104"/>
        </w:tabs>
        <w:ind w:right="-450"/>
      </w:pPr>
      <w:r>
        <w:t xml:space="preserve">8. </w:t>
      </w:r>
      <w:r w:rsidR="009A3B71">
        <w:t xml:space="preserve">All the muscles listed in bold in the diagrammatic slides in the </w:t>
      </w:r>
      <w:proofErr w:type="spellStart"/>
      <w:r w:rsidR="009A3B71">
        <w:t>ppt</w:t>
      </w:r>
      <w:proofErr w:type="spellEnd"/>
      <w:r w:rsidR="009A3B71">
        <w:t xml:space="preserve"> (listed on last slide of class notes </w:t>
      </w:r>
      <w:proofErr w:type="spellStart"/>
      <w:r w:rsidR="009A3B71">
        <w:t>ppt</w:t>
      </w:r>
      <w:proofErr w:type="spellEnd"/>
      <w:r w:rsidR="009A3B71">
        <w:t>) by name/location (</w:t>
      </w:r>
      <w:proofErr w:type="spellStart"/>
      <w:r w:rsidR="009A3B71">
        <w:t>eg</w:t>
      </w:r>
      <w:proofErr w:type="spellEnd"/>
      <w:r w:rsidR="009A3B71">
        <w:t>. be able to identify); see diagrams below to help orient the diagrams used.</w:t>
      </w:r>
    </w:p>
    <w:p w:rsidR="00316D5A" w:rsidRDefault="00316D5A" w:rsidP="00316D5A">
      <w:pPr>
        <w:tabs>
          <w:tab w:val="left" w:pos="3104"/>
        </w:tabs>
      </w:pPr>
      <w:r>
        <w:t xml:space="preserve">9. </w:t>
      </w:r>
      <w:r w:rsidR="00DF0E3E">
        <w:t xml:space="preserve">The actions any one of the bold-faced muscles; I will select ones we highlighted or are obvious based on location. </w:t>
      </w:r>
    </w:p>
    <w:p w:rsidR="00316D5A" w:rsidRDefault="00316D5A" w:rsidP="00316D5A">
      <w:pPr>
        <w:tabs>
          <w:tab w:val="left" w:pos="3104"/>
        </w:tabs>
      </w:pPr>
      <w:r>
        <w:t xml:space="preserve">10. </w:t>
      </w:r>
      <w:r w:rsidR="00DF0E3E">
        <w:t xml:space="preserve">Order of the </w:t>
      </w:r>
      <w:r w:rsidR="004A1B32">
        <w:t>3</w:t>
      </w:r>
      <w:r w:rsidR="008A6EA8">
        <w:t xml:space="preserve"> </w:t>
      </w:r>
      <w:r w:rsidR="004A1B32">
        <w:t xml:space="preserve">anterolateral </w:t>
      </w:r>
      <w:r w:rsidR="00DF0E3E">
        <w:t>abdominal</w:t>
      </w:r>
      <w:r w:rsidR="008A6EA8">
        <w:t xml:space="preserve"> layers from superficial to deep or vice versa.</w:t>
      </w:r>
    </w:p>
    <w:p w:rsidR="00B92DB3" w:rsidRDefault="00B92DB3" w:rsidP="008A6EA8">
      <w:pPr>
        <w:tabs>
          <w:tab w:val="left" w:pos="3104"/>
        </w:tabs>
        <w:ind w:right="-630"/>
      </w:pPr>
      <w:r>
        <w:t xml:space="preserve">11. </w:t>
      </w:r>
      <w:r w:rsidR="008A6EA8">
        <w:t>Vocabulary associated with muscles or muscle group actions (</w:t>
      </w:r>
      <w:proofErr w:type="spellStart"/>
      <w:r w:rsidR="008A6EA8">
        <w:t>eg</w:t>
      </w:r>
      <w:proofErr w:type="spellEnd"/>
      <w:r w:rsidR="008A6EA8">
        <w:t>. a rough familiarity with TABLE 11.2)</w:t>
      </w:r>
    </w:p>
    <w:p w:rsidR="00BF6DE3" w:rsidRDefault="00BF6DE3" w:rsidP="00AD523B"/>
    <w:p w:rsidR="00553ED7" w:rsidRDefault="00BF6DE3" w:rsidP="00AD523B">
      <w:r>
        <w:rPr>
          <w:noProof/>
        </w:rPr>
        <w:drawing>
          <wp:anchor distT="0" distB="0" distL="114300" distR="114300" simplePos="0" relativeHeight="251668480" behindDoc="1" locked="0" layoutInCell="1" allowOverlap="1" wp14:anchorId="6454D014" wp14:editId="24BF6FDA">
            <wp:simplePos x="0" y="0"/>
            <wp:positionH relativeFrom="column">
              <wp:posOffset>4446270</wp:posOffset>
            </wp:positionH>
            <wp:positionV relativeFrom="paragraph">
              <wp:posOffset>74930</wp:posOffset>
            </wp:positionV>
            <wp:extent cx="2457450" cy="2683510"/>
            <wp:effectExtent l="0" t="0" r="0" b="2540"/>
            <wp:wrapTight wrapText="bothSides">
              <wp:wrapPolygon edited="0">
                <wp:start x="0" y="0"/>
                <wp:lineTo x="0" y="21467"/>
                <wp:lineTo x="21433" y="21467"/>
                <wp:lineTo x="21433" y="0"/>
                <wp:lineTo x="0" y="0"/>
              </wp:wrapPolygon>
            </wp:wrapTight>
            <wp:docPr id="33794" name="Picture 2" descr="pha12e_fig_11_13bc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pha12e_fig_11_13bc_u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0" r="10830" b="4194"/>
                    <a:stretch/>
                  </pic:blipFill>
                  <pic:spPr bwMode="auto">
                    <a:xfrm>
                      <a:off x="0" y="0"/>
                      <a:ext cx="245745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ED7">
        <w:t>FIGURES with WHICH to be FAMILIAR:</w:t>
      </w:r>
    </w:p>
    <w:p w:rsidR="00553ED7" w:rsidRDefault="00553ED7" w:rsidP="00AD523B"/>
    <w:p w:rsidR="00053C6E" w:rsidRDefault="00BF6DE3" w:rsidP="00AD523B">
      <w:r>
        <w:rPr>
          <w:noProof/>
        </w:rPr>
        <w:drawing>
          <wp:anchor distT="0" distB="0" distL="114300" distR="114300" simplePos="0" relativeHeight="251669504" behindDoc="1" locked="0" layoutInCell="1" allowOverlap="1" wp14:anchorId="64D06CBE" wp14:editId="2AE8B407">
            <wp:simplePos x="0" y="0"/>
            <wp:positionH relativeFrom="column">
              <wp:posOffset>906780</wp:posOffset>
            </wp:positionH>
            <wp:positionV relativeFrom="paragraph">
              <wp:posOffset>50800</wp:posOffset>
            </wp:positionV>
            <wp:extent cx="2030095" cy="2155825"/>
            <wp:effectExtent l="0" t="0" r="8255" b="0"/>
            <wp:wrapTight wrapText="bothSides">
              <wp:wrapPolygon edited="0">
                <wp:start x="0" y="0"/>
                <wp:lineTo x="0" y="21377"/>
                <wp:lineTo x="21485" y="21377"/>
                <wp:lineTo x="2148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5" r="8914" b="4764"/>
                    <a:stretch/>
                  </pic:blipFill>
                  <pic:spPr bwMode="auto">
                    <a:xfrm>
                      <a:off x="0" y="0"/>
                      <a:ext cx="203009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BF6DE3" w:rsidP="00AD523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020C5D" wp14:editId="4FA10DB9">
                <wp:simplePos x="0" y="0"/>
                <wp:positionH relativeFrom="column">
                  <wp:posOffset>2736363</wp:posOffset>
                </wp:positionH>
                <wp:positionV relativeFrom="paragraph">
                  <wp:posOffset>73281</wp:posOffset>
                </wp:positionV>
                <wp:extent cx="2232025" cy="759361"/>
                <wp:effectExtent l="0" t="0" r="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025" cy="759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888" w:rsidRDefault="00886888">
                            <w:r>
                              <w:t>LEFT: lateral view of head &amp; neck; RIGHT: anterior trunk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15.45pt;margin-top:5.75pt;width:175.75pt;height:5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" fillcolor="white [3201]" stroked="f" strokeweight=".5pt">
                <v:textbox>
                  <w:txbxContent>
                    <w:p w:rsidR="00886888" w:rsidRDefault="00886888">
                      <w:r>
                        <w:t>LEFT: lateral view of head &amp; neck; RIGHT: anterior trunk</w:t>
                      </w:r>
                    </w:p>
                  </w:txbxContent>
                </v:textbox>
              </v:shape>
            </w:pict>
          </mc:Fallback>
        </mc:AlternateContent>
      </w:r>
      <w:r w:rsidR="00D010D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9AE91" wp14:editId="73AAD5AD">
                <wp:simplePos x="0" y="0"/>
                <wp:positionH relativeFrom="column">
                  <wp:posOffset>411480</wp:posOffset>
                </wp:positionH>
                <wp:positionV relativeFrom="paragraph">
                  <wp:posOffset>40005</wp:posOffset>
                </wp:positionV>
                <wp:extent cx="653415" cy="635"/>
                <wp:effectExtent l="20955" t="68580" r="30480" b="6413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2.4pt;margin-top:3.15pt;width:51.4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" strokecolor="white [3212]" strokeweight="2pt">
                <v:stroke endarrow="block"/>
              </v:shape>
            </w:pict>
          </mc:Fallback>
        </mc:AlternateContent>
      </w:r>
    </w:p>
    <w:p w:rsidR="00053C6E" w:rsidRDefault="00BF6DE3" w:rsidP="00AD523B">
      <w:r w:rsidRPr="005024E2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AF4E0A0" wp14:editId="2F5A39BC">
            <wp:simplePos x="0" y="0"/>
            <wp:positionH relativeFrom="column">
              <wp:posOffset>4600575</wp:posOffset>
            </wp:positionH>
            <wp:positionV relativeFrom="paragraph">
              <wp:posOffset>-33655</wp:posOffset>
            </wp:positionV>
            <wp:extent cx="1460500" cy="2861310"/>
            <wp:effectExtent l="0" t="0" r="6350" b="0"/>
            <wp:wrapTight wrapText="bothSides">
              <wp:wrapPolygon edited="0">
                <wp:start x="0" y="0"/>
                <wp:lineTo x="0" y="21427"/>
                <wp:lineTo x="21412" y="21427"/>
                <wp:lineTo x="21412" y="0"/>
                <wp:lineTo x="0" y="0"/>
              </wp:wrapPolygon>
            </wp:wrapTight>
            <wp:docPr id="75777" name="Picture 2" descr="H:\A. 1110-1111\Wiley PowerPoint Project\Chapter Graphics\Chapter 10\pha11e_11_20c_ul thenar and hypothe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7" name="Picture 2" descr="H:\A. 1110-1111\Wiley PowerPoint Project\Chapter Graphics\Chapter 10\pha11e_11_20c_ul thenar and hypothe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4E2">
        <w:rPr>
          <w:noProof/>
        </w:rPr>
        <w:drawing>
          <wp:anchor distT="0" distB="0" distL="114300" distR="114300" simplePos="0" relativeHeight="251670528" behindDoc="1" locked="0" layoutInCell="1" allowOverlap="1" wp14:anchorId="0534C8E8" wp14:editId="550C10FF">
            <wp:simplePos x="0" y="0"/>
            <wp:positionH relativeFrom="column">
              <wp:posOffset>-280035</wp:posOffset>
            </wp:positionH>
            <wp:positionV relativeFrom="paragraph">
              <wp:posOffset>-270510</wp:posOffset>
            </wp:positionV>
            <wp:extent cx="3467100" cy="3864610"/>
            <wp:effectExtent l="0" t="0" r="0" b="2540"/>
            <wp:wrapTight wrapText="bothSides">
              <wp:wrapPolygon edited="0">
                <wp:start x="0" y="0"/>
                <wp:lineTo x="0" y="21508"/>
                <wp:lineTo x="21481" y="21508"/>
                <wp:lineTo x="21481" y="0"/>
                <wp:lineTo x="0" y="0"/>
              </wp:wrapPolygon>
            </wp:wrapTight>
            <wp:docPr id="44034" name="Picture 2" descr="pha12e_fig_11_18cd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pha12e_fig_11_18cd_u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3" r="7272" b="3112"/>
                    <a:stretch/>
                  </pic:blipFill>
                  <pic:spPr bwMode="auto">
                    <a:xfrm>
                      <a:off x="0" y="0"/>
                      <a:ext cx="346710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53C6E" w:rsidRDefault="00053C6E" w:rsidP="00AD523B"/>
    <w:p w:rsidR="000F7C43" w:rsidRDefault="000F7C43" w:rsidP="00AD523B"/>
    <w:p w:rsidR="000F7C43" w:rsidRDefault="000F7C43" w:rsidP="00AD523B"/>
    <w:p w:rsidR="005024E2" w:rsidRDefault="005024E2" w:rsidP="00AD523B"/>
    <w:p w:rsidR="005024E2" w:rsidRDefault="005024E2" w:rsidP="00AD523B"/>
    <w:p w:rsidR="005024E2" w:rsidRDefault="005024E2" w:rsidP="00AD523B"/>
    <w:p w:rsidR="005024E2" w:rsidRDefault="005024E2" w:rsidP="00AD523B"/>
    <w:p w:rsidR="005024E2" w:rsidRDefault="005024E2" w:rsidP="00AD523B"/>
    <w:p w:rsidR="005024E2" w:rsidRDefault="005024E2" w:rsidP="00AD523B"/>
    <w:p w:rsidR="005024E2" w:rsidRDefault="005024E2" w:rsidP="00AD523B"/>
    <w:p w:rsidR="005024E2" w:rsidRDefault="00BF6DE3" w:rsidP="00AD523B">
      <w:r>
        <w:rPr>
          <w:noProof/>
        </w:rPr>
        <w:drawing>
          <wp:anchor distT="0" distB="0" distL="114300" distR="114300" simplePos="0" relativeHeight="251673600" behindDoc="1" locked="0" layoutInCell="1" allowOverlap="1" wp14:anchorId="20F6856A" wp14:editId="2C68E530">
            <wp:simplePos x="0" y="0"/>
            <wp:positionH relativeFrom="column">
              <wp:posOffset>1321435</wp:posOffset>
            </wp:positionH>
            <wp:positionV relativeFrom="paragraph">
              <wp:posOffset>102235</wp:posOffset>
            </wp:positionV>
            <wp:extent cx="1769110" cy="4785360"/>
            <wp:effectExtent l="0" t="0" r="2540" b="0"/>
            <wp:wrapTight wrapText="bothSides">
              <wp:wrapPolygon edited="0">
                <wp:start x="3024" y="0"/>
                <wp:lineTo x="2093" y="258"/>
                <wp:lineTo x="930" y="1032"/>
                <wp:lineTo x="930" y="1548"/>
                <wp:lineTo x="0" y="2322"/>
                <wp:lineTo x="0" y="2924"/>
                <wp:lineTo x="1163" y="4299"/>
                <wp:lineTo x="1163" y="4643"/>
                <wp:lineTo x="1861" y="5675"/>
                <wp:lineTo x="4652" y="7051"/>
                <wp:lineTo x="6280" y="8427"/>
                <wp:lineTo x="6745" y="11178"/>
                <wp:lineTo x="7676" y="12554"/>
                <wp:lineTo x="8606" y="15306"/>
                <wp:lineTo x="8838" y="16682"/>
                <wp:lineTo x="9304" y="18057"/>
                <wp:lineTo x="10699" y="19433"/>
                <wp:lineTo x="10699" y="21411"/>
                <wp:lineTo x="11397" y="21497"/>
                <wp:lineTo x="14653" y="21497"/>
                <wp:lineTo x="20003" y="21497"/>
                <wp:lineTo x="20235" y="20809"/>
                <wp:lineTo x="19305" y="19433"/>
                <wp:lineTo x="18840" y="15306"/>
                <wp:lineTo x="21398" y="14102"/>
                <wp:lineTo x="21398" y="13586"/>
                <wp:lineTo x="19770" y="12554"/>
                <wp:lineTo x="21398" y="12554"/>
                <wp:lineTo x="21398" y="11264"/>
                <wp:lineTo x="20003" y="11178"/>
                <wp:lineTo x="20468" y="8427"/>
                <wp:lineTo x="21398" y="6277"/>
                <wp:lineTo x="21398" y="5417"/>
                <wp:lineTo x="19538" y="4299"/>
                <wp:lineTo x="19305" y="1204"/>
                <wp:lineTo x="10001" y="0"/>
                <wp:lineTo x="3024" y="0"/>
              </wp:wrapPolygon>
            </wp:wrapTight>
            <wp:docPr id="81921" name="Picture 6" descr="pap13_fig_11_20dl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1" name="Picture 6" descr="pap13_fig_11_20dlect.jp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49"/>
                    <a:stretch/>
                  </pic:blipFill>
                  <pic:spPr bwMode="auto">
                    <a:xfrm>
                      <a:off x="0" y="0"/>
                      <a:ext cx="176911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4E2" w:rsidRDefault="00BF6DE3" w:rsidP="00AD523B">
      <w:r w:rsidRPr="00097EBC">
        <w:rPr>
          <w:noProof/>
        </w:rPr>
        <w:drawing>
          <wp:anchor distT="0" distB="0" distL="114300" distR="114300" simplePos="0" relativeHeight="251672576" behindDoc="1" locked="0" layoutInCell="1" allowOverlap="1" wp14:anchorId="4138F2B4" wp14:editId="40C3C459">
            <wp:simplePos x="0" y="0"/>
            <wp:positionH relativeFrom="column">
              <wp:posOffset>-2701925</wp:posOffset>
            </wp:positionH>
            <wp:positionV relativeFrom="paragraph">
              <wp:posOffset>95885</wp:posOffset>
            </wp:positionV>
            <wp:extent cx="1325245" cy="5248275"/>
            <wp:effectExtent l="0" t="0" r="0" b="9525"/>
            <wp:wrapTight wrapText="bothSides">
              <wp:wrapPolygon edited="0">
                <wp:start x="18940" y="0"/>
                <wp:lineTo x="17077" y="157"/>
                <wp:lineTo x="13662" y="1019"/>
                <wp:lineTo x="13662" y="1333"/>
                <wp:lineTo x="11178" y="1882"/>
                <wp:lineTo x="9936" y="2274"/>
                <wp:lineTo x="9004" y="3842"/>
                <wp:lineTo x="3726" y="5096"/>
                <wp:lineTo x="2794" y="6351"/>
                <wp:lineTo x="1863" y="8860"/>
                <wp:lineTo x="0" y="10114"/>
                <wp:lineTo x="0" y="12544"/>
                <wp:lineTo x="1863" y="12623"/>
                <wp:lineTo x="0" y="13485"/>
                <wp:lineTo x="0" y="13721"/>
                <wp:lineTo x="2484" y="13877"/>
                <wp:lineTo x="0" y="14505"/>
                <wp:lineTo x="0" y="14661"/>
                <wp:lineTo x="3415" y="15132"/>
                <wp:lineTo x="3415" y="20934"/>
                <wp:lineTo x="4347" y="21404"/>
                <wp:lineTo x="7452" y="21561"/>
                <wp:lineTo x="9625" y="21561"/>
                <wp:lineTo x="14593" y="21404"/>
                <wp:lineTo x="15525" y="20934"/>
                <wp:lineTo x="15525" y="18895"/>
                <wp:lineTo x="17077" y="17641"/>
                <wp:lineTo x="17388" y="16386"/>
                <wp:lineTo x="21114" y="9252"/>
                <wp:lineTo x="20803" y="157"/>
                <wp:lineTo x="20182" y="0"/>
                <wp:lineTo x="18940" y="0"/>
              </wp:wrapPolygon>
            </wp:wrapTight>
            <wp:docPr id="79873" name="Picture 5" descr="pap13_fig_11_20al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3" name="Picture 5" descr="pap13_fig_11_20alect.jp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CFFFF"/>
                        </a:clrFrom>
                        <a:clrTo>
                          <a:srgbClr val="FC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21"/>
                    <a:stretch/>
                  </pic:blipFill>
                  <pic:spPr bwMode="auto">
                    <a:xfrm>
                      <a:off x="0" y="0"/>
                      <a:ext cx="132524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097EBC" w:rsidRDefault="00BF6DE3" w:rsidP="00AD523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88F0AD" wp14:editId="2485FACF">
                <wp:simplePos x="0" y="0"/>
                <wp:positionH relativeFrom="column">
                  <wp:posOffset>2237740</wp:posOffset>
                </wp:positionH>
                <wp:positionV relativeFrom="paragraph">
                  <wp:posOffset>170180</wp:posOffset>
                </wp:positionV>
                <wp:extent cx="2362835" cy="2077720"/>
                <wp:effectExtent l="0" t="0" r="18415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835" cy="207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888" w:rsidRDefault="00886888" w:rsidP="0020532C">
                            <w:pPr>
                              <w:ind w:left="1620" w:hanging="1620"/>
                            </w:pPr>
                            <w:r>
                              <w:t>UPPER LEFT: posterior trunk (back)</w:t>
                            </w:r>
                          </w:p>
                          <w:p w:rsidR="00886888" w:rsidRDefault="00886888" w:rsidP="0020532C">
                            <w:pPr>
                              <w:ind w:left="1710" w:hanging="1710"/>
                            </w:pPr>
                            <w:r>
                              <w:t>UPPER RIGHT: deep anterior view of hand</w:t>
                            </w:r>
                          </w:p>
                          <w:p w:rsidR="00886888" w:rsidRDefault="00886888" w:rsidP="0020532C">
                            <w:pPr>
                              <w:ind w:left="1890" w:hanging="1890"/>
                            </w:pPr>
                            <w:r>
                              <w:t>LOWER RIGHT: posterior right leg</w:t>
                            </w:r>
                          </w:p>
                          <w:p w:rsidR="00886888" w:rsidRDefault="00886888" w:rsidP="00097EBC">
                            <w:r>
                              <w:t>LOWER RIGHT: anterior right leg</w:t>
                            </w:r>
                          </w:p>
                          <w:p w:rsidR="00886888" w:rsidRDefault="00886888" w:rsidP="0020532C">
                            <w:pPr>
                              <w:ind w:left="1710" w:hanging="1710"/>
                            </w:pPr>
                          </w:p>
                          <w:p w:rsidR="00886888" w:rsidRDefault="00886888" w:rsidP="0020532C">
                            <w:pPr>
                              <w:ind w:left="1710" w:hanging="1710"/>
                            </w:pPr>
                            <w:r>
                              <w:t>NEXT PAGE:</w:t>
                            </w:r>
                          </w:p>
                          <w:p w:rsidR="00886888" w:rsidRDefault="00886888" w:rsidP="0020532C">
                            <w:pPr>
                              <w:ind w:left="1710" w:hanging="1710"/>
                            </w:pPr>
                            <w:r>
                              <w:t>LEFT: frontal; superficial view</w:t>
                            </w:r>
                          </w:p>
                          <w:p w:rsidR="00886888" w:rsidRDefault="00886888">
                            <w:r>
                              <w:t>RIGHT: posterior; superficial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76.2pt;margin-top:13.4pt;width:186.05pt;height:16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" fillcolor="white [3201]" strokeweight=".5pt">
                <v:textbox>
                  <w:txbxContent>
                    <w:p w:rsidR="00886888" w:rsidRDefault="00886888" w:rsidP="0020532C">
                      <w:pPr>
                        <w:ind w:left="1620" w:hanging="1620"/>
                      </w:pPr>
                      <w:r>
                        <w:t>UPPER LEFT: posterior trunk (back)</w:t>
                      </w:r>
                    </w:p>
                    <w:p w:rsidR="00886888" w:rsidRDefault="00886888" w:rsidP="0020532C">
                      <w:pPr>
                        <w:ind w:left="1710" w:hanging="1710"/>
                      </w:pPr>
                      <w:r>
                        <w:t>UPPER RIGHT: deep anterior view of hand</w:t>
                      </w:r>
                    </w:p>
                    <w:p w:rsidR="00886888" w:rsidRDefault="00886888" w:rsidP="0020532C">
                      <w:pPr>
                        <w:ind w:left="1890" w:hanging="1890"/>
                      </w:pPr>
                      <w:r>
                        <w:t>LOWER RIGHT: posterior right leg</w:t>
                      </w:r>
                    </w:p>
                    <w:p w:rsidR="00886888" w:rsidRDefault="00886888" w:rsidP="00097EBC">
                      <w:r>
                        <w:t>LOWER RIGHT: anterior right leg</w:t>
                      </w:r>
                    </w:p>
                    <w:p w:rsidR="00886888" w:rsidRDefault="00886888" w:rsidP="0020532C">
                      <w:pPr>
                        <w:ind w:left="1710" w:hanging="1710"/>
                      </w:pPr>
                    </w:p>
                    <w:p w:rsidR="00886888" w:rsidRDefault="00886888" w:rsidP="0020532C">
                      <w:pPr>
                        <w:ind w:left="1710" w:hanging="1710"/>
                      </w:pPr>
                      <w:r>
                        <w:t>NEXT PAGE:</w:t>
                      </w:r>
                    </w:p>
                    <w:p w:rsidR="00886888" w:rsidRDefault="00886888" w:rsidP="0020532C">
                      <w:pPr>
                        <w:ind w:left="1710" w:hanging="1710"/>
                      </w:pPr>
                      <w:r>
                        <w:t>LEFT: frontal; superficial view</w:t>
                      </w:r>
                    </w:p>
                    <w:p w:rsidR="00886888" w:rsidRDefault="00886888">
                      <w:r>
                        <w:t>RIGHT: posterior; superficial view</w:t>
                      </w:r>
                    </w:p>
                  </w:txbxContent>
                </v:textbox>
              </v:shape>
            </w:pict>
          </mc:Fallback>
        </mc:AlternateContent>
      </w:r>
    </w:p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67016A" w:rsidRDefault="0067016A" w:rsidP="00AD523B"/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67016A" w:rsidRDefault="0067016A" w:rsidP="00AD523B"/>
    <w:p w:rsidR="0067016A" w:rsidRDefault="00BF6DE3" w:rsidP="00AD523B">
      <w:r>
        <w:rPr>
          <w:noProof/>
        </w:rPr>
        <w:drawing>
          <wp:anchor distT="0" distB="0" distL="114300" distR="114300" simplePos="0" relativeHeight="251677696" behindDoc="1" locked="0" layoutInCell="1" allowOverlap="1" wp14:anchorId="371C30EF" wp14:editId="4F8E03D0">
            <wp:simplePos x="0" y="0"/>
            <wp:positionH relativeFrom="column">
              <wp:posOffset>3272790</wp:posOffset>
            </wp:positionH>
            <wp:positionV relativeFrom="paragraph">
              <wp:posOffset>184150</wp:posOffset>
            </wp:positionV>
            <wp:extent cx="3158490" cy="3728720"/>
            <wp:effectExtent l="0" t="0" r="3810" b="5080"/>
            <wp:wrapTight wrapText="bothSides">
              <wp:wrapPolygon edited="0">
                <wp:start x="0" y="0"/>
                <wp:lineTo x="0" y="21519"/>
                <wp:lineTo x="21496" y="21519"/>
                <wp:lineTo x="21496" y="0"/>
                <wp:lineTo x="0" y="0"/>
              </wp:wrapPolygon>
            </wp:wrapTight>
            <wp:docPr id="21506" name="Picture 2" descr="pha12e_fig_11_03b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pha12e_fig_11_03b_u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0"/>
                    <a:stretch/>
                  </pic:blipFill>
                  <pic:spPr bwMode="auto">
                    <a:xfrm>
                      <a:off x="0" y="0"/>
                      <a:ext cx="315849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16A" w:rsidRDefault="00BF6DE3" w:rsidP="00AD523B">
      <w:r w:rsidRPr="0020532C">
        <w:rPr>
          <w:noProof/>
        </w:rPr>
        <w:drawing>
          <wp:anchor distT="0" distB="0" distL="114300" distR="114300" simplePos="0" relativeHeight="251676672" behindDoc="1" locked="0" layoutInCell="1" allowOverlap="1" wp14:anchorId="6B218AE0" wp14:editId="00D99B01">
            <wp:simplePos x="0" y="0"/>
            <wp:positionH relativeFrom="column">
              <wp:posOffset>63500</wp:posOffset>
            </wp:positionH>
            <wp:positionV relativeFrom="paragraph">
              <wp:posOffset>8890</wp:posOffset>
            </wp:positionV>
            <wp:extent cx="3206115" cy="3811905"/>
            <wp:effectExtent l="0" t="0" r="0" b="0"/>
            <wp:wrapTight wrapText="bothSides">
              <wp:wrapPolygon edited="0">
                <wp:start x="0" y="0"/>
                <wp:lineTo x="0" y="21481"/>
                <wp:lineTo x="21433" y="21481"/>
                <wp:lineTo x="21433" y="0"/>
                <wp:lineTo x="0" y="0"/>
              </wp:wrapPolygon>
            </wp:wrapTight>
            <wp:docPr id="20482" name="Picture 2" descr="pha12e_fig_11_03a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pha12e_fig_11_03a_u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8"/>
                    <a:stretch/>
                  </pic:blipFill>
                  <pic:spPr bwMode="auto">
                    <a:xfrm>
                      <a:off x="0" y="0"/>
                      <a:ext cx="320611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16A" w:rsidRDefault="00BF6DE3" w:rsidP="00AD523B">
      <w:r>
        <w:rPr>
          <w:noProof/>
        </w:rPr>
        <w:drawing>
          <wp:anchor distT="0" distB="0" distL="114300" distR="114300" simplePos="0" relativeHeight="251667456" behindDoc="1" locked="0" layoutInCell="1" allowOverlap="1" wp14:anchorId="3B158BC4" wp14:editId="449FB6D8">
            <wp:simplePos x="0" y="0"/>
            <wp:positionH relativeFrom="column">
              <wp:posOffset>758190</wp:posOffset>
            </wp:positionH>
            <wp:positionV relativeFrom="paragraph">
              <wp:posOffset>78105</wp:posOffset>
            </wp:positionV>
            <wp:extent cx="4975225" cy="3657600"/>
            <wp:effectExtent l="171450" t="171450" r="377825" b="361950"/>
            <wp:wrapTight wrapText="bothSides">
              <wp:wrapPolygon edited="0">
                <wp:start x="910" y="-1013"/>
                <wp:lineTo x="-744" y="-788"/>
                <wp:lineTo x="-744" y="22050"/>
                <wp:lineTo x="-414" y="22613"/>
                <wp:lineTo x="-414" y="22725"/>
                <wp:lineTo x="414" y="23400"/>
                <wp:lineTo x="496" y="23625"/>
                <wp:lineTo x="21917" y="23625"/>
                <wp:lineTo x="22000" y="23400"/>
                <wp:lineTo x="22827" y="22725"/>
                <wp:lineTo x="23075" y="20813"/>
                <wp:lineTo x="23158" y="450"/>
                <wp:lineTo x="22000" y="-788"/>
                <wp:lineTo x="21504" y="-1013"/>
                <wp:lineTo x="910" y="-101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1" b="4273"/>
                    <a:stretch/>
                  </pic:blipFill>
                  <pic:spPr bwMode="auto">
                    <a:xfrm>
                      <a:off x="0" y="0"/>
                      <a:ext cx="4975225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097EBC" w:rsidRDefault="00097EBC" w:rsidP="00AD523B"/>
    <w:p w:rsidR="00553ED7" w:rsidRDefault="00553ED7" w:rsidP="00AD523B"/>
    <w:sectPr w:rsidR="00553ED7" w:rsidSect="005E39CC">
      <w:type w:val="continuous"/>
      <w:pgSz w:w="12240" w:h="15840"/>
      <w:pgMar w:top="1440" w:right="117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888" w:rsidRDefault="00886888" w:rsidP="00B47EA9">
      <w:r>
        <w:separator/>
      </w:r>
    </w:p>
  </w:endnote>
  <w:endnote w:type="continuationSeparator" w:id="0">
    <w:p w:rsidR="00886888" w:rsidRDefault="00886888" w:rsidP="00B47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61957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BF6DE3" w:rsidRDefault="00BF6DE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38E1" w:rsidRPr="003D38E1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886888" w:rsidRDefault="008868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888" w:rsidRDefault="00886888" w:rsidP="00B47EA9">
      <w:r>
        <w:separator/>
      </w:r>
    </w:p>
  </w:footnote>
  <w:footnote w:type="continuationSeparator" w:id="0">
    <w:p w:rsidR="00886888" w:rsidRDefault="00886888" w:rsidP="00B47E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485"/>
    <w:rsid w:val="00053C6E"/>
    <w:rsid w:val="00097EBC"/>
    <w:rsid w:val="000F2905"/>
    <w:rsid w:val="000F7C43"/>
    <w:rsid w:val="0020532C"/>
    <w:rsid w:val="00297485"/>
    <w:rsid w:val="00304E65"/>
    <w:rsid w:val="00316D5A"/>
    <w:rsid w:val="003D069B"/>
    <w:rsid w:val="003D38E1"/>
    <w:rsid w:val="00482577"/>
    <w:rsid w:val="004A1B32"/>
    <w:rsid w:val="005024E2"/>
    <w:rsid w:val="00553ED7"/>
    <w:rsid w:val="005B7F79"/>
    <w:rsid w:val="005E39CC"/>
    <w:rsid w:val="0067016A"/>
    <w:rsid w:val="007627A0"/>
    <w:rsid w:val="007F7EAB"/>
    <w:rsid w:val="00874C50"/>
    <w:rsid w:val="00886888"/>
    <w:rsid w:val="008A6EA8"/>
    <w:rsid w:val="0091189D"/>
    <w:rsid w:val="00930FE4"/>
    <w:rsid w:val="009A3B71"/>
    <w:rsid w:val="009B7B61"/>
    <w:rsid w:val="009F2389"/>
    <w:rsid w:val="00A206F7"/>
    <w:rsid w:val="00AD523B"/>
    <w:rsid w:val="00B20F6A"/>
    <w:rsid w:val="00B47EA9"/>
    <w:rsid w:val="00B92DB3"/>
    <w:rsid w:val="00BF6DE3"/>
    <w:rsid w:val="00C744FC"/>
    <w:rsid w:val="00D010DD"/>
    <w:rsid w:val="00D762F0"/>
    <w:rsid w:val="00DD4E00"/>
    <w:rsid w:val="00DF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C6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7E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EA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47E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EA9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C6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7E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EA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47E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EA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4CAC2CA8.dotm</Template>
  <TotalTime>252</TotalTime>
  <Pages>3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Seven Rivers Christian School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daddyman</dc:creator>
  <cp:lastModifiedBy>Chris Eckart</cp:lastModifiedBy>
  <cp:revision>12</cp:revision>
  <dcterms:created xsi:type="dcterms:W3CDTF">2015-03-20T15:10:00Z</dcterms:created>
  <dcterms:modified xsi:type="dcterms:W3CDTF">2015-04-17T17:33:00Z</dcterms:modified>
</cp:coreProperties>
</file>