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485" w:rsidRDefault="00297485" w:rsidP="0029748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-161925</wp:posOffset>
            </wp:positionV>
            <wp:extent cx="885825" cy="1076325"/>
            <wp:effectExtent l="19050" t="0" r="9525" b="0"/>
            <wp:wrapTight wrapText="bothSides">
              <wp:wrapPolygon edited="0">
                <wp:start x="-465" y="0"/>
                <wp:lineTo x="-465" y="21409"/>
                <wp:lineTo x="21832" y="21409"/>
                <wp:lineTo x="21832" y="0"/>
                <wp:lineTo x="-465" y="0"/>
              </wp:wrapPolygon>
            </wp:wrapTight>
            <wp:docPr id="1" name="Picture 1" descr="http://media.wiley.com/product_data/coverImage300/78/EHEP0015/EHEP0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wiley.com/product_data/coverImage300/78/EHEP0015/EHEP0015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Anatomy &amp; Physiology</w:t>
      </w:r>
      <w:r>
        <w:tab/>
      </w:r>
      <w:r>
        <w:tab/>
      </w:r>
      <w:r>
        <w:tab/>
      </w:r>
      <w:r>
        <w:tab/>
        <w:t xml:space="preserve">                                    STUDY GUIDE</w:t>
      </w:r>
    </w:p>
    <w:p w:rsidR="00297485" w:rsidRDefault="00297485" w:rsidP="00297485">
      <w:proofErr w:type="spellStart"/>
      <w:proofErr w:type="gramStart"/>
      <w:r>
        <w:t>mr</w:t>
      </w:r>
      <w:proofErr w:type="spellEnd"/>
      <w:proofErr w:type="gramEnd"/>
      <w:r>
        <w:t xml:space="preserve"> e ~ SRCS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chapter</w:t>
      </w:r>
      <w:r w:rsidR="00D010DD">
        <w:t>10</w:t>
      </w:r>
      <w:r>
        <w:t xml:space="preserve"> test</w:t>
      </w:r>
    </w:p>
    <w:p w:rsidR="00297485" w:rsidRDefault="00297485" w:rsidP="0029748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7</w:t>
      </w:r>
      <w:r w:rsidR="00D010DD">
        <w:t>0</w:t>
      </w:r>
      <w:r>
        <w:t xml:space="preserve"> multiple choice</w:t>
      </w:r>
    </w:p>
    <w:p w:rsidR="00297485" w:rsidRDefault="00297485" w:rsidP="00297485">
      <w:pPr>
        <w:rPr>
          <w:b/>
          <w:sz w:val="32"/>
        </w:rPr>
      </w:pPr>
      <w:r>
        <w:rPr>
          <w:b/>
          <w:sz w:val="32"/>
        </w:rPr>
        <w:t>A&amp;</w:t>
      </w:r>
      <w:r w:rsidRPr="000211A3">
        <w:rPr>
          <w:b/>
          <w:sz w:val="32"/>
        </w:rPr>
        <w:t xml:space="preserve">P </w:t>
      </w:r>
      <w:r>
        <w:rPr>
          <w:b/>
          <w:sz w:val="32"/>
        </w:rPr>
        <w:t xml:space="preserve">chapter </w:t>
      </w:r>
      <w:r w:rsidR="00D010DD">
        <w:rPr>
          <w:b/>
          <w:sz w:val="32"/>
        </w:rPr>
        <w:t>10</w:t>
      </w:r>
      <w:r>
        <w:rPr>
          <w:b/>
          <w:sz w:val="32"/>
        </w:rPr>
        <w:t xml:space="preserve">: </w:t>
      </w:r>
      <w:r w:rsidR="00D010DD">
        <w:rPr>
          <w:b/>
          <w:sz w:val="32"/>
        </w:rPr>
        <w:t>Muscle Tissue</w:t>
      </w:r>
    </w:p>
    <w:p w:rsidR="00297485" w:rsidRDefault="00297485" w:rsidP="00297485">
      <w:pPr>
        <w:rPr>
          <w:b/>
          <w:sz w:val="32"/>
        </w:rPr>
      </w:pPr>
    </w:p>
    <w:p w:rsidR="00297485" w:rsidRDefault="00297485" w:rsidP="00297485">
      <w:pPr>
        <w:rPr>
          <w:b/>
          <w:sz w:val="32"/>
        </w:rPr>
      </w:pPr>
      <w:proofErr w:type="gramStart"/>
      <w:r>
        <w:rPr>
          <w:b/>
          <w:sz w:val="32"/>
        </w:rPr>
        <w:t>vocab</w:t>
      </w:r>
      <w:proofErr w:type="gramEnd"/>
    </w:p>
    <w:p w:rsidR="000F2905" w:rsidRDefault="000F2905"/>
    <w:p w:rsidR="005E39CC" w:rsidRDefault="005E39CC" w:rsidP="00297485">
      <w:pPr>
        <w:sectPr w:rsidR="005E39CC" w:rsidSect="000F2905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97485" w:rsidRDefault="00DD4E00" w:rsidP="00297485">
      <w:r>
        <w:lastRenderedPageBreak/>
        <w:t>Excitability/irritability</w:t>
      </w:r>
    </w:p>
    <w:p w:rsidR="00297485" w:rsidRDefault="00DD4E00" w:rsidP="00297485">
      <w:proofErr w:type="gramStart"/>
      <w:r>
        <w:t>contractile</w:t>
      </w:r>
      <w:proofErr w:type="gramEnd"/>
    </w:p>
    <w:p w:rsidR="00297485" w:rsidRDefault="00DD4E00" w:rsidP="00297485">
      <w:proofErr w:type="gramStart"/>
      <w:r>
        <w:t>elastic</w:t>
      </w:r>
      <w:proofErr w:type="gramEnd"/>
    </w:p>
    <w:p w:rsidR="00297485" w:rsidRDefault="00DD4E00" w:rsidP="00297485">
      <w:proofErr w:type="gramStart"/>
      <w:r>
        <w:t>extensible</w:t>
      </w:r>
      <w:proofErr w:type="gramEnd"/>
    </w:p>
    <w:p w:rsidR="00297485" w:rsidRDefault="00DD4E00" w:rsidP="00297485">
      <w:proofErr w:type="gramStart"/>
      <w:r>
        <w:t>voluntary/involuntary</w:t>
      </w:r>
      <w:proofErr w:type="gramEnd"/>
    </w:p>
    <w:p w:rsidR="00297485" w:rsidRDefault="00DD4E00" w:rsidP="00297485">
      <w:proofErr w:type="gramStart"/>
      <w:r>
        <w:t>striated</w:t>
      </w:r>
      <w:proofErr w:type="gramEnd"/>
    </w:p>
    <w:p w:rsidR="00297485" w:rsidRDefault="00DD4E00" w:rsidP="00297485">
      <w:proofErr w:type="gramStart"/>
      <w:r>
        <w:t>peristalsis</w:t>
      </w:r>
      <w:proofErr w:type="gramEnd"/>
    </w:p>
    <w:p w:rsidR="00297485" w:rsidRDefault="00DD4E00" w:rsidP="00297485">
      <w:proofErr w:type="gramStart"/>
      <w:r>
        <w:t>isometric</w:t>
      </w:r>
      <w:proofErr w:type="gramEnd"/>
      <w:r>
        <w:t xml:space="preserve"> contraction</w:t>
      </w:r>
    </w:p>
    <w:p w:rsidR="00297485" w:rsidRPr="00FD0037" w:rsidRDefault="00DD4E00" w:rsidP="00297485">
      <w:proofErr w:type="gramStart"/>
      <w:r>
        <w:t>isotonic</w:t>
      </w:r>
      <w:proofErr w:type="gramEnd"/>
    </w:p>
    <w:p w:rsidR="00297485" w:rsidRDefault="00DD4E00" w:rsidP="00DD4E00">
      <w:pPr>
        <w:ind w:firstLine="720"/>
      </w:pPr>
      <w:proofErr w:type="gramStart"/>
      <w:r>
        <w:t>concentric</w:t>
      </w:r>
      <w:proofErr w:type="gramEnd"/>
    </w:p>
    <w:p w:rsidR="00297485" w:rsidRDefault="00DD4E00" w:rsidP="00DD4E00">
      <w:pPr>
        <w:ind w:firstLine="720"/>
      </w:pPr>
      <w:proofErr w:type="gramStart"/>
      <w:r>
        <w:t>eccentric</w:t>
      </w:r>
      <w:proofErr w:type="gramEnd"/>
    </w:p>
    <w:p w:rsidR="005B7F79" w:rsidRDefault="005B7F79" w:rsidP="005B7F79">
      <w:proofErr w:type="gramStart"/>
      <w:r>
        <w:t>muscle</w:t>
      </w:r>
      <w:proofErr w:type="gramEnd"/>
      <w:r>
        <w:t xml:space="preserve"> belly</w:t>
      </w:r>
    </w:p>
    <w:p w:rsidR="00297485" w:rsidRDefault="00DD4E00">
      <w:proofErr w:type="spellStart"/>
      <w:proofErr w:type="gramStart"/>
      <w:r>
        <w:t>epimysium</w:t>
      </w:r>
      <w:proofErr w:type="spellEnd"/>
      <w:proofErr w:type="gramEnd"/>
    </w:p>
    <w:p w:rsidR="00297485" w:rsidRDefault="00DD4E00">
      <w:proofErr w:type="gramStart"/>
      <w:r>
        <w:t>perimysium</w:t>
      </w:r>
      <w:proofErr w:type="gramEnd"/>
    </w:p>
    <w:p w:rsidR="0091189D" w:rsidRDefault="0091189D">
      <w:proofErr w:type="spellStart"/>
      <w:proofErr w:type="gramStart"/>
      <w:r>
        <w:t>endomysium</w:t>
      </w:r>
      <w:proofErr w:type="spellEnd"/>
      <w:proofErr w:type="gramEnd"/>
    </w:p>
    <w:p w:rsidR="00297485" w:rsidRDefault="00DD4E00">
      <w:proofErr w:type="gramStart"/>
      <w:r>
        <w:t>fascicle</w:t>
      </w:r>
      <w:proofErr w:type="gramEnd"/>
    </w:p>
    <w:p w:rsidR="00297485" w:rsidRDefault="00DD4E00">
      <w:proofErr w:type="spellStart"/>
      <w:proofErr w:type="gramStart"/>
      <w:r>
        <w:t>myofiber</w:t>
      </w:r>
      <w:proofErr w:type="spellEnd"/>
      <w:proofErr w:type="gramEnd"/>
    </w:p>
    <w:p w:rsidR="00AD523B" w:rsidRDefault="00DD4E00" w:rsidP="00AD523B">
      <w:proofErr w:type="gramStart"/>
      <w:r>
        <w:t>myofibril</w:t>
      </w:r>
      <w:proofErr w:type="gramEnd"/>
    </w:p>
    <w:p w:rsidR="00AD523B" w:rsidRDefault="00DD4E00">
      <w:proofErr w:type="gramStart"/>
      <w:r>
        <w:t>actin/myosin</w:t>
      </w:r>
      <w:proofErr w:type="gramEnd"/>
    </w:p>
    <w:p w:rsidR="00AD523B" w:rsidRDefault="00DD4E00" w:rsidP="00DD4E00">
      <w:proofErr w:type="gramStart"/>
      <w:r>
        <w:t>neuromuscular</w:t>
      </w:r>
      <w:proofErr w:type="gramEnd"/>
      <w:r>
        <w:t xml:space="preserve"> junction (NMJ)</w:t>
      </w:r>
    </w:p>
    <w:p w:rsidR="00AD523B" w:rsidRDefault="00DD4E00" w:rsidP="00DD4E00">
      <w:proofErr w:type="gramStart"/>
      <w:r>
        <w:t>motor</w:t>
      </w:r>
      <w:proofErr w:type="gramEnd"/>
      <w:r>
        <w:t xml:space="preserve"> unit</w:t>
      </w:r>
    </w:p>
    <w:p w:rsidR="00AD523B" w:rsidRDefault="00DD4E00" w:rsidP="00DD4E00">
      <w:proofErr w:type="gramStart"/>
      <w:r>
        <w:t>synaptic</w:t>
      </w:r>
      <w:proofErr w:type="gramEnd"/>
      <w:r>
        <w:t xml:space="preserve"> end bulb</w:t>
      </w:r>
    </w:p>
    <w:p w:rsidR="00AD523B" w:rsidRDefault="00DD4E00" w:rsidP="00DD4E00">
      <w:proofErr w:type="gramStart"/>
      <w:r w:rsidRPr="00DD4E00">
        <w:t>synaptic</w:t>
      </w:r>
      <w:proofErr w:type="gramEnd"/>
      <w:r w:rsidRPr="00DD4E00">
        <w:t xml:space="preserve"> cleft</w:t>
      </w:r>
    </w:p>
    <w:p w:rsidR="00DD4E00" w:rsidRPr="00DD4E00" w:rsidRDefault="00DD4E00" w:rsidP="00DD4E00">
      <w:pPr>
        <w:rPr>
          <w:sz w:val="32"/>
        </w:rPr>
      </w:pPr>
      <w:r>
        <w:t>Acetylcholine (</w:t>
      </w:r>
      <w:proofErr w:type="spellStart"/>
      <w:r>
        <w:t>ACh</w:t>
      </w:r>
      <w:proofErr w:type="spellEnd"/>
      <w:r>
        <w:t>)</w:t>
      </w:r>
    </w:p>
    <w:p w:rsidR="00AD523B" w:rsidRDefault="0091189D" w:rsidP="0091189D">
      <w:r>
        <w:lastRenderedPageBreak/>
        <w:t>Ca2</w:t>
      </w:r>
      <w:proofErr w:type="gramStart"/>
      <w:r>
        <w:t>+  ion</w:t>
      </w:r>
      <w:proofErr w:type="gramEnd"/>
      <w:r w:rsidR="00AD523B">
        <w:t xml:space="preserve"> flexion</w:t>
      </w:r>
    </w:p>
    <w:p w:rsidR="0091189D" w:rsidRDefault="0091189D" w:rsidP="0091189D">
      <w:r>
        <w:t>Sarcoplasmic reticulum</w:t>
      </w:r>
    </w:p>
    <w:p w:rsidR="00AD523B" w:rsidRPr="005E39CC" w:rsidRDefault="0091189D" w:rsidP="0091189D">
      <w:pPr>
        <w:rPr>
          <w:sz w:val="18"/>
        </w:rPr>
      </w:pPr>
      <w:proofErr w:type="gramStart"/>
      <w:r>
        <w:t>sarcomere</w:t>
      </w:r>
      <w:proofErr w:type="gramEnd"/>
    </w:p>
    <w:p w:rsidR="00B20F6A" w:rsidRDefault="0091189D" w:rsidP="00B20F6A">
      <w:proofErr w:type="gramStart"/>
      <w:r>
        <w:t>action</w:t>
      </w:r>
      <w:proofErr w:type="gramEnd"/>
      <w:r>
        <w:t xml:space="preserve"> potential</w:t>
      </w:r>
    </w:p>
    <w:p w:rsidR="00B20F6A" w:rsidRDefault="0091189D" w:rsidP="00B20F6A">
      <w:proofErr w:type="gramStart"/>
      <w:r>
        <w:t>proteins</w:t>
      </w:r>
      <w:proofErr w:type="gramEnd"/>
    </w:p>
    <w:p w:rsidR="0091189D" w:rsidRDefault="0091189D" w:rsidP="0091189D">
      <w:pPr>
        <w:ind w:left="720"/>
      </w:pPr>
      <w:proofErr w:type="gramStart"/>
      <w:r>
        <w:t>contractile</w:t>
      </w:r>
      <w:proofErr w:type="gramEnd"/>
    </w:p>
    <w:p w:rsidR="0091189D" w:rsidRDefault="0091189D" w:rsidP="0091189D">
      <w:pPr>
        <w:ind w:left="720"/>
      </w:pPr>
      <w:proofErr w:type="gramStart"/>
      <w:r>
        <w:t>regulatory</w:t>
      </w:r>
      <w:proofErr w:type="gramEnd"/>
    </w:p>
    <w:p w:rsidR="0091189D" w:rsidRDefault="0091189D" w:rsidP="0091189D">
      <w:pPr>
        <w:ind w:left="720"/>
      </w:pPr>
      <w:proofErr w:type="gramStart"/>
      <w:r>
        <w:t>structural</w:t>
      </w:r>
      <w:proofErr w:type="gramEnd"/>
    </w:p>
    <w:p w:rsidR="00B20F6A" w:rsidRDefault="0091189D" w:rsidP="00B20F6A">
      <w:r>
        <w:t>H zone</w:t>
      </w:r>
    </w:p>
    <w:p w:rsidR="00B20F6A" w:rsidRDefault="0091189D" w:rsidP="00B20F6A">
      <w:r>
        <w:t xml:space="preserve">ATP-producing </w:t>
      </w:r>
      <w:proofErr w:type="spellStart"/>
      <w:r>
        <w:t>rxns</w:t>
      </w:r>
      <w:proofErr w:type="spellEnd"/>
    </w:p>
    <w:p w:rsidR="00B20F6A" w:rsidRDefault="0091189D" w:rsidP="0091189D">
      <w:r>
        <w:t xml:space="preserve">      </w:t>
      </w:r>
      <w:proofErr w:type="spellStart"/>
      <w:r>
        <w:t>Creatine</w:t>
      </w:r>
      <w:proofErr w:type="spellEnd"/>
      <w:r>
        <w:t xml:space="preserve"> P </w:t>
      </w:r>
      <w:proofErr w:type="spellStart"/>
      <w:r>
        <w:t>rxn</w:t>
      </w:r>
      <w:proofErr w:type="spellEnd"/>
    </w:p>
    <w:p w:rsidR="00B20F6A" w:rsidRDefault="0091189D" w:rsidP="0091189D">
      <w:r>
        <w:t xml:space="preserve">      </w:t>
      </w:r>
      <w:proofErr w:type="gramStart"/>
      <w:r>
        <w:t>Anaerobic cell.</w:t>
      </w:r>
      <w:proofErr w:type="gramEnd"/>
      <w:r>
        <w:t xml:space="preserve"> </w:t>
      </w:r>
      <w:proofErr w:type="gramStart"/>
      <w:r>
        <w:t>resp.</w:t>
      </w:r>
      <w:proofErr w:type="gramEnd"/>
    </w:p>
    <w:p w:rsidR="00B20F6A" w:rsidRDefault="0091189D" w:rsidP="0091189D">
      <w:r>
        <w:t xml:space="preserve">      </w:t>
      </w:r>
      <w:proofErr w:type="gramStart"/>
      <w:r>
        <w:t>Aerobic cell.</w:t>
      </w:r>
      <w:proofErr w:type="gramEnd"/>
      <w:r>
        <w:t xml:space="preserve"> </w:t>
      </w:r>
      <w:proofErr w:type="gramStart"/>
      <w:r>
        <w:t>resp.</w:t>
      </w:r>
      <w:proofErr w:type="gramEnd"/>
    </w:p>
    <w:p w:rsidR="00B20F6A" w:rsidRDefault="0091189D" w:rsidP="00B20F6A">
      <w:r>
        <w:t>Twitch contraction</w:t>
      </w:r>
    </w:p>
    <w:p w:rsidR="0091189D" w:rsidRDefault="0091189D" w:rsidP="00B20F6A">
      <w:r>
        <w:t>Wave summary</w:t>
      </w:r>
    </w:p>
    <w:p w:rsidR="0091189D" w:rsidRDefault="0091189D" w:rsidP="00B20F6A">
      <w:r>
        <w:t>Unfused tetanus</w:t>
      </w:r>
    </w:p>
    <w:p w:rsidR="00B20F6A" w:rsidRDefault="0091189D" w:rsidP="00B20F6A">
      <w:r>
        <w:t>Fused tetanus</w:t>
      </w:r>
    </w:p>
    <w:p w:rsidR="00B20F6A" w:rsidRDefault="005B7F79" w:rsidP="00B20F6A">
      <w:r>
        <w:t>Refractory period</w:t>
      </w:r>
    </w:p>
    <w:p w:rsidR="00B20F6A" w:rsidRDefault="005B7F79" w:rsidP="00B20F6A">
      <w:r>
        <w:t>Muscle tone</w:t>
      </w:r>
    </w:p>
    <w:p w:rsidR="00B20F6A" w:rsidRDefault="005B7F79" w:rsidP="007627A0">
      <w:pPr>
        <w:ind w:left="360" w:hanging="360"/>
      </w:pPr>
      <w:proofErr w:type="gramStart"/>
      <w:r>
        <w:t>flaccid</w:t>
      </w:r>
      <w:proofErr w:type="gramEnd"/>
    </w:p>
    <w:p w:rsidR="00B20F6A" w:rsidRDefault="005B7F79" w:rsidP="00B20F6A">
      <w:proofErr w:type="gramStart"/>
      <w:r>
        <w:t>atrophy</w:t>
      </w:r>
      <w:proofErr w:type="gramEnd"/>
    </w:p>
    <w:p w:rsidR="00B20F6A" w:rsidRDefault="005B7F79" w:rsidP="00B20F6A">
      <w:proofErr w:type="spellStart"/>
      <w:proofErr w:type="gramStart"/>
      <w:r>
        <w:t>hypertophy</w:t>
      </w:r>
      <w:proofErr w:type="spellEnd"/>
      <w:proofErr w:type="gramEnd"/>
    </w:p>
    <w:p w:rsidR="00B20F6A" w:rsidRDefault="005B7F79" w:rsidP="00B20F6A">
      <w:proofErr w:type="gramStart"/>
      <w:r>
        <w:t>motor</w:t>
      </w:r>
      <w:proofErr w:type="gramEnd"/>
      <w:r>
        <w:t xml:space="preserve"> unit recruitment</w:t>
      </w:r>
    </w:p>
    <w:p w:rsidR="00B20F6A" w:rsidRDefault="005B7F79" w:rsidP="00AD523B">
      <w:proofErr w:type="gramStart"/>
      <w:r>
        <w:t>fiber</w:t>
      </w:r>
      <w:proofErr w:type="gramEnd"/>
      <w:r>
        <w:t xml:space="preserve"> types</w:t>
      </w:r>
    </w:p>
    <w:p w:rsidR="005B7F79" w:rsidRDefault="005B7F79" w:rsidP="00AD523B">
      <w:r>
        <w:t xml:space="preserve">     </w:t>
      </w:r>
      <w:proofErr w:type="gramStart"/>
      <w:r>
        <w:t>slow</w:t>
      </w:r>
      <w:proofErr w:type="gramEnd"/>
      <w:r>
        <w:t xml:space="preserve"> oxidative (SO)</w:t>
      </w:r>
    </w:p>
    <w:p w:rsidR="005B7F79" w:rsidRDefault="005B7F79" w:rsidP="005B7F79">
      <w:pPr>
        <w:ind w:left="720" w:hanging="720"/>
      </w:pPr>
      <w:r>
        <w:lastRenderedPageBreak/>
        <w:t xml:space="preserve">     </w:t>
      </w:r>
      <w:proofErr w:type="gramStart"/>
      <w:r>
        <w:t>fast</w:t>
      </w:r>
      <w:proofErr w:type="gramEnd"/>
      <w:r>
        <w:t xml:space="preserve"> oxidative-</w:t>
      </w:r>
      <w:proofErr w:type="spellStart"/>
      <w:r>
        <w:t>glycolitic</w:t>
      </w:r>
      <w:proofErr w:type="spellEnd"/>
      <w:r>
        <w:t xml:space="preserve"> (FOG)</w:t>
      </w:r>
    </w:p>
    <w:p w:rsidR="005B7F79" w:rsidRDefault="005B7F79" w:rsidP="005B7F79">
      <w:pPr>
        <w:ind w:left="720" w:hanging="720"/>
      </w:pPr>
      <w:r>
        <w:t xml:space="preserve">     </w:t>
      </w:r>
      <w:proofErr w:type="gramStart"/>
      <w:r>
        <w:t>fast</w:t>
      </w:r>
      <w:proofErr w:type="gramEnd"/>
      <w:r>
        <w:t xml:space="preserve"> glycolytic (FG)</w:t>
      </w:r>
    </w:p>
    <w:p w:rsidR="00B20F6A" w:rsidRDefault="005B7F79" w:rsidP="00AD523B">
      <w:proofErr w:type="gramStart"/>
      <w:r>
        <w:t>all-or-none</w:t>
      </w:r>
      <w:proofErr w:type="gramEnd"/>
      <w:r>
        <w:t xml:space="preserve"> principle</w:t>
      </w:r>
    </w:p>
    <w:p w:rsidR="00B20F6A" w:rsidRDefault="005B7F79" w:rsidP="00AD523B">
      <w:proofErr w:type="gramStart"/>
      <w:r>
        <w:t>hyperplasia</w:t>
      </w:r>
      <w:proofErr w:type="gramEnd"/>
    </w:p>
    <w:p w:rsidR="00B20F6A" w:rsidRDefault="005B7F79" w:rsidP="00AD523B">
      <w:proofErr w:type="gramStart"/>
      <w:r>
        <w:t>fibromyalgia</w:t>
      </w:r>
      <w:proofErr w:type="gramEnd"/>
    </w:p>
    <w:p w:rsidR="00B20F6A" w:rsidRDefault="005B7F79" w:rsidP="00AD523B">
      <w:proofErr w:type="gramStart"/>
      <w:r>
        <w:t>myasthenia</w:t>
      </w:r>
      <w:proofErr w:type="gramEnd"/>
      <w:r>
        <w:t xml:space="preserve"> gravis</w:t>
      </w:r>
    </w:p>
    <w:p w:rsidR="00B20F6A" w:rsidRDefault="005B7F79" w:rsidP="005B7F79">
      <w:pPr>
        <w:ind w:left="360" w:hanging="360"/>
      </w:pPr>
      <w:proofErr w:type="gramStart"/>
      <w:r>
        <w:t>exercise-induced</w:t>
      </w:r>
      <w:proofErr w:type="gramEnd"/>
      <w:r>
        <w:t xml:space="preserve"> muscle damage</w:t>
      </w:r>
    </w:p>
    <w:p w:rsidR="00B20F6A" w:rsidRDefault="005B7F79" w:rsidP="00AD523B">
      <w:proofErr w:type="spellStart"/>
      <w:proofErr w:type="gramStart"/>
      <w:r>
        <w:t>myogram</w:t>
      </w:r>
      <w:proofErr w:type="spellEnd"/>
      <w:proofErr w:type="gramEnd"/>
    </w:p>
    <w:p w:rsidR="00B20F6A" w:rsidRDefault="005B7F79" w:rsidP="00AD523B">
      <w:proofErr w:type="gramStart"/>
      <w:r>
        <w:t>rigor</w:t>
      </w:r>
      <w:proofErr w:type="gramEnd"/>
      <w:r>
        <w:t xml:space="preserve"> mortis</w:t>
      </w:r>
    </w:p>
    <w:p w:rsidR="005E39CC" w:rsidRDefault="005B7F79" w:rsidP="00AD523B">
      <w:proofErr w:type="spellStart"/>
      <w:proofErr w:type="gramStart"/>
      <w:r>
        <w:t>creatine</w:t>
      </w:r>
      <w:proofErr w:type="spellEnd"/>
      <w:proofErr w:type="gramEnd"/>
    </w:p>
    <w:p w:rsidR="005E39CC" w:rsidRDefault="005B7F79" w:rsidP="00AD523B">
      <w:proofErr w:type="gramStart"/>
      <w:r>
        <w:t>anabolic</w:t>
      </w:r>
      <w:proofErr w:type="gramEnd"/>
      <w:r>
        <w:t xml:space="preserve"> steroids</w:t>
      </w:r>
    </w:p>
    <w:p w:rsidR="005E39CC" w:rsidRDefault="005B7F79" w:rsidP="00AD523B">
      <w:proofErr w:type="gramStart"/>
      <w:r>
        <w:t>cramp</w:t>
      </w:r>
      <w:proofErr w:type="gramEnd"/>
    </w:p>
    <w:p w:rsidR="005E39CC" w:rsidRDefault="005B7F79" w:rsidP="00AD523B">
      <w:proofErr w:type="gramStart"/>
      <w:r>
        <w:t>spasm</w:t>
      </w:r>
      <w:proofErr w:type="gramEnd"/>
    </w:p>
    <w:p w:rsidR="005B7F79" w:rsidRDefault="005B7F79" w:rsidP="00AD523B">
      <w:proofErr w:type="gramStart"/>
      <w:r>
        <w:t>fibrillation</w:t>
      </w:r>
      <w:proofErr w:type="gramEnd"/>
    </w:p>
    <w:p w:rsidR="00D762F0" w:rsidRDefault="00D762F0" w:rsidP="00AD523B">
      <w:proofErr w:type="gramStart"/>
      <w:r>
        <w:t>fasciculation</w:t>
      </w:r>
      <w:proofErr w:type="gramEnd"/>
    </w:p>
    <w:p w:rsidR="00D762F0" w:rsidRDefault="00D762F0" w:rsidP="00AD523B">
      <w:proofErr w:type="gramStart"/>
      <w:r>
        <w:t>neurotransmitter</w:t>
      </w:r>
      <w:proofErr w:type="gramEnd"/>
    </w:p>
    <w:p w:rsidR="00D762F0" w:rsidRDefault="00D762F0" w:rsidP="00AD523B">
      <w:proofErr w:type="gramStart"/>
      <w:r>
        <w:t>thin/</w:t>
      </w:r>
      <w:proofErr w:type="spellStart"/>
      <w:r>
        <w:t>thich</w:t>
      </w:r>
      <w:proofErr w:type="spellEnd"/>
      <w:proofErr w:type="gramEnd"/>
      <w:r>
        <w:t xml:space="preserve"> filaments</w:t>
      </w:r>
    </w:p>
    <w:p w:rsidR="00D762F0" w:rsidRDefault="00D762F0" w:rsidP="00AD523B">
      <w:proofErr w:type="gramStart"/>
      <w:r>
        <w:t>muscle</w:t>
      </w:r>
      <w:proofErr w:type="gramEnd"/>
      <w:r>
        <w:t xml:space="preserve"> types</w:t>
      </w:r>
    </w:p>
    <w:p w:rsidR="00D762F0" w:rsidRDefault="00D762F0" w:rsidP="00AD523B">
      <w:r>
        <w:tab/>
      </w:r>
      <w:proofErr w:type="gramStart"/>
      <w:r>
        <w:t>skeletal</w:t>
      </w:r>
      <w:proofErr w:type="gramEnd"/>
    </w:p>
    <w:p w:rsidR="00D762F0" w:rsidRDefault="00D762F0" w:rsidP="00AD523B">
      <w:r>
        <w:tab/>
      </w:r>
      <w:proofErr w:type="gramStart"/>
      <w:r>
        <w:t>smooth</w:t>
      </w:r>
      <w:proofErr w:type="gramEnd"/>
    </w:p>
    <w:p w:rsidR="00D762F0" w:rsidRDefault="00D762F0" w:rsidP="00AD523B">
      <w:r>
        <w:tab/>
      </w:r>
      <w:proofErr w:type="gramStart"/>
      <w:r>
        <w:t>cardiac</w:t>
      </w:r>
      <w:proofErr w:type="gramEnd"/>
    </w:p>
    <w:p w:rsidR="00D762F0" w:rsidRDefault="00D762F0" w:rsidP="00AD523B">
      <w:pPr>
        <w:sectPr w:rsidR="00D762F0" w:rsidSect="005E39CC">
          <w:type w:val="continuous"/>
          <w:pgSz w:w="12240" w:h="15840"/>
          <w:pgMar w:top="1260" w:right="1440" w:bottom="1440" w:left="1440" w:header="720" w:footer="720" w:gutter="0"/>
          <w:cols w:num="3" w:space="720"/>
          <w:docGrid w:linePitch="360"/>
        </w:sectPr>
      </w:pPr>
      <w:r>
        <w:tab/>
      </w:r>
    </w:p>
    <w:p w:rsidR="005E39CC" w:rsidRDefault="005E39CC" w:rsidP="00AD523B"/>
    <w:p w:rsidR="005E39CC" w:rsidRDefault="005E39CC" w:rsidP="00AD523B">
      <w:pPr>
        <w:rPr>
          <w:b/>
          <w:sz w:val="32"/>
        </w:rPr>
      </w:pPr>
    </w:p>
    <w:p w:rsidR="005E39CC" w:rsidRPr="005E39CC" w:rsidRDefault="005E39CC" w:rsidP="005E39CC">
      <w:pPr>
        <w:ind w:left="-450" w:right="-360"/>
        <w:rPr>
          <w:b/>
          <w:sz w:val="32"/>
        </w:rPr>
      </w:pPr>
      <w:r w:rsidRPr="005E39CC">
        <w:rPr>
          <w:b/>
          <w:sz w:val="32"/>
        </w:rPr>
        <w:t>THINGS you MUST know:</w:t>
      </w:r>
    </w:p>
    <w:p w:rsidR="005E39CC" w:rsidRDefault="005E39CC" w:rsidP="00AD523B"/>
    <w:p w:rsidR="005E39CC" w:rsidRDefault="005E39CC" w:rsidP="00AD523B">
      <w:r>
        <w:t>1.</w:t>
      </w:r>
      <w:r w:rsidR="009F2389">
        <w:t xml:space="preserve"> </w:t>
      </w:r>
      <w:proofErr w:type="gramStart"/>
      <w:r w:rsidR="009F2389">
        <w:t>vocab</w:t>
      </w:r>
      <w:proofErr w:type="gramEnd"/>
      <w:r w:rsidR="009F2389">
        <w:t>, vocab (well, you know by now)</w:t>
      </w:r>
    </w:p>
    <w:p w:rsidR="009F2389" w:rsidRDefault="009F2389" w:rsidP="00AD523B">
      <w:r>
        <w:t xml:space="preserve">2. </w:t>
      </w:r>
      <w:r w:rsidR="00D762F0">
        <w:t xml:space="preserve">By mass, we are </w:t>
      </w:r>
      <w:proofErr w:type="gramStart"/>
      <w:r w:rsidR="00D762F0">
        <w:t>typically  _</w:t>
      </w:r>
      <w:proofErr w:type="gramEnd"/>
      <w:r w:rsidR="00D762F0">
        <w:t>____% muscle..</w:t>
      </w:r>
    </w:p>
    <w:p w:rsidR="009F2389" w:rsidRDefault="009F2389" w:rsidP="009F2389">
      <w:r>
        <w:t xml:space="preserve">3. Distinguish between </w:t>
      </w:r>
      <w:r w:rsidR="00D762F0">
        <w:t>3 types of muscle tissues.</w:t>
      </w:r>
    </w:p>
    <w:p w:rsidR="009F2389" w:rsidRDefault="009F2389" w:rsidP="009F2389">
      <w:r>
        <w:t xml:space="preserve">4. </w:t>
      </w:r>
      <w:r w:rsidR="00D762F0">
        <w:t>Functions of muscle tissue.</w:t>
      </w:r>
    </w:p>
    <w:p w:rsidR="009F2389" w:rsidRDefault="009F2389" w:rsidP="00316D5A">
      <w:pPr>
        <w:tabs>
          <w:tab w:val="left" w:pos="3104"/>
        </w:tabs>
      </w:pPr>
      <w:r>
        <w:t xml:space="preserve">5. </w:t>
      </w:r>
      <w:r w:rsidR="00D762F0">
        <w:t>Characteristics of muscle tissue.</w:t>
      </w:r>
    </w:p>
    <w:p w:rsidR="00316D5A" w:rsidRDefault="00316D5A" w:rsidP="00316D5A">
      <w:pPr>
        <w:tabs>
          <w:tab w:val="left" w:pos="3104"/>
        </w:tabs>
      </w:pPr>
      <w:r>
        <w:t>6.</w:t>
      </w:r>
      <w:r w:rsidR="00D762F0">
        <w:t xml:space="preserve"> Distinguish between 2 types of muscle contraction; distinguish between 2 types of isotonic</w:t>
      </w:r>
      <w:proofErr w:type="gramStart"/>
      <w:r w:rsidR="00D762F0">
        <w:t>..</w:t>
      </w:r>
      <w:proofErr w:type="gramEnd"/>
    </w:p>
    <w:p w:rsidR="00316D5A" w:rsidRDefault="00316D5A" w:rsidP="00316D5A">
      <w:pPr>
        <w:tabs>
          <w:tab w:val="left" w:pos="3104"/>
        </w:tabs>
      </w:pPr>
      <w:r>
        <w:t xml:space="preserve">7. The many clinical connections (see slides in </w:t>
      </w:r>
      <w:proofErr w:type="spellStart"/>
      <w:r>
        <w:t>ppt</w:t>
      </w:r>
      <w:proofErr w:type="spellEnd"/>
      <w:r>
        <w:t xml:space="preserve"> or blue boxes in textbook)</w:t>
      </w:r>
    </w:p>
    <w:p w:rsidR="00316D5A" w:rsidRDefault="00553ED7" w:rsidP="00316D5A">
      <w:pPr>
        <w:tabs>
          <w:tab w:val="left" w:pos="3104"/>
        </w:tabs>
      </w:pPr>
      <w:r>
        <w:t xml:space="preserve">8. </w:t>
      </w:r>
      <w:r w:rsidR="00D762F0">
        <w:t>Structural breakdown from belly to myofibril to actin/myosin.</w:t>
      </w:r>
    </w:p>
    <w:p w:rsidR="00316D5A" w:rsidRDefault="00316D5A" w:rsidP="00316D5A">
      <w:pPr>
        <w:tabs>
          <w:tab w:val="left" w:pos="3104"/>
        </w:tabs>
      </w:pPr>
      <w:r>
        <w:lastRenderedPageBreak/>
        <w:t xml:space="preserve">9. The science of </w:t>
      </w:r>
      <w:r w:rsidR="00D762F0">
        <w:t xml:space="preserve">generating an action potential to generating a muscle contraction in the sarcomere (to the level of multiple </w:t>
      </w:r>
      <w:proofErr w:type="gramStart"/>
      <w:r w:rsidR="00D762F0">
        <w:t>choice</w:t>
      </w:r>
      <w:proofErr w:type="gramEnd"/>
      <w:r>
        <w:t>…</w:t>
      </w:r>
      <w:r w:rsidR="00A206F7">
        <w:t>)</w:t>
      </w:r>
    </w:p>
    <w:p w:rsidR="00316D5A" w:rsidRDefault="00316D5A" w:rsidP="00316D5A">
      <w:pPr>
        <w:tabs>
          <w:tab w:val="left" w:pos="3104"/>
        </w:tabs>
      </w:pPr>
      <w:proofErr w:type="gramStart"/>
      <w:r>
        <w:t xml:space="preserve">10. </w:t>
      </w:r>
      <w:r w:rsidR="00A206F7">
        <w:t>Why is it that muscle cancer</w:t>
      </w:r>
      <w:proofErr w:type="gramEnd"/>
      <w:r w:rsidR="00A206F7">
        <w:t xml:space="preserve"> is rarely spoken of, that is, what is it about muscle cells that keep cancer from becoming a likely possibility?</w:t>
      </w:r>
    </w:p>
    <w:p w:rsidR="00B92DB3" w:rsidRDefault="00B92DB3" w:rsidP="00316D5A">
      <w:pPr>
        <w:tabs>
          <w:tab w:val="left" w:pos="3104"/>
        </w:tabs>
      </w:pPr>
      <w:r>
        <w:t xml:space="preserve">11. </w:t>
      </w:r>
      <w:r w:rsidR="00A206F7">
        <w:t>Which ion gets stored in the SR in order to ensure the contraction takes place (sliding filament mechanism</w:t>
      </w:r>
      <w:proofErr w:type="gramStart"/>
      <w:r w:rsidR="00A206F7">
        <w:t xml:space="preserve">) </w:t>
      </w:r>
      <w:r w:rsidR="00482577">
        <w:t>.</w:t>
      </w:r>
      <w:proofErr w:type="gramEnd"/>
    </w:p>
    <w:p w:rsidR="00482577" w:rsidRDefault="00482577" w:rsidP="00316D5A">
      <w:pPr>
        <w:tabs>
          <w:tab w:val="left" w:pos="3104"/>
        </w:tabs>
      </w:pPr>
      <w:r>
        <w:t xml:space="preserve">12. </w:t>
      </w:r>
      <w:r w:rsidR="00A206F7">
        <w:t>Distinguish between thin &amp; thick filaments of the sarcomere.</w:t>
      </w:r>
    </w:p>
    <w:p w:rsidR="00053C6E" w:rsidRDefault="00053C6E" w:rsidP="00316D5A">
      <w:pPr>
        <w:tabs>
          <w:tab w:val="left" w:pos="3104"/>
        </w:tabs>
      </w:pPr>
      <w:r>
        <w:t xml:space="preserve">13. </w:t>
      </w:r>
      <w:r w:rsidR="00A206F7">
        <w:t>Brief familiarity with neurotransmission over the synaptic cleft.</w:t>
      </w:r>
    </w:p>
    <w:p w:rsidR="00AD523B" w:rsidRDefault="00053C6E" w:rsidP="00053C6E">
      <w:pPr>
        <w:tabs>
          <w:tab w:val="left" w:pos="3104"/>
        </w:tabs>
      </w:pPr>
      <w:r>
        <w:t xml:space="preserve">14.  </w:t>
      </w:r>
      <w:proofErr w:type="gramStart"/>
      <w:r>
        <w:t>vocabulary</w:t>
      </w:r>
      <w:proofErr w:type="gramEnd"/>
      <w:r>
        <w:t>.</w:t>
      </w:r>
    </w:p>
    <w:p w:rsidR="00A206F7" w:rsidRDefault="00A206F7" w:rsidP="00053C6E">
      <w:pPr>
        <w:tabs>
          <w:tab w:val="left" w:pos="3104"/>
        </w:tabs>
      </w:pPr>
      <w:r>
        <w:t xml:space="preserve">15.  </w:t>
      </w:r>
      <w:r w:rsidR="0067016A">
        <w:t>Which three reactions are responsible for the production of ATP during muscle contraction?</w:t>
      </w:r>
    </w:p>
    <w:p w:rsidR="00553ED7" w:rsidRDefault="0067016A" w:rsidP="00AD523B">
      <w:r>
        <w:t>16.  Associate how time energy (in units of time (sec. or min.) each of the reactions in #15 above offer the muscle fiber.</w:t>
      </w:r>
    </w:p>
    <w:p w:rsidR="0067016A" w:rsidRDefault="0067016A" w:rsidP="00AD523B">
      <w:r>
        <w:t>17.  Distinguish between the three fiber types (SO, FOG, FG).</w:t>
      </w:r>
    </w:p>
    <w:p w:rsidR="0067016A" w:rsidRDefault="0067016A" w:rsidP="00AD523B">
      <w:r>
        <w:t>18.  Which muscle tissue type is self-stimulating (</w:t>
      </w:r>
      <w:proofErr w:type="spellStart"/>
      <w:r>
        <w:t>autorhythmic</w:t>
      </w:r>
      <w:proofErr w:type="spellEnd"/>
      <w:r>
        <w:t>)?</w:t>
      </w:r>
    </w:p>
    <w:p w:rsidR="0067016A" w:rsidRDefault="0067016A" w:rsidP="00AD523B">
      <w:r>
        <w:t xml:space="preserve">19.  </w:t>
      </w:r>
      <w:proofErr w:type="gramStart"/>
      <w:r w:rsidR="00304E65">
        <w:t>Be</w:t>
      </w:r>
      <w:proofErr w:type="gramEnd"/>
      <w:r w:rsidR="00304E65">
        <w:t xml:space="preserve"> able to select which region of the </w:t>
      </w:r>
      <w:proofErr w:type="spellStart"/>
      <w:r w:rsidR="00304E65">
        <w:t>myogram</w:t>
      </w:r>
      <w:proofErr w:type="spellEnd"/>
      <w:r w:rsidR="00304E65">
        <w:t xml:space="preserve"> below by description.</w:t>
      </w:r>
    </w:p>
    <w:p w:rsidR="00553ED7" w:rsidRDefault="00B47EA9" w:rsidP="00AD523B">
      <w:r>
        <w:t>20.  The events of rigor mortis (on a molecular level) in order.</w:t>
      </w:r>
    </w:p>
    <w:p w:rsidR="00B47EA9" w:rsidRDefault="00B47EA9" w:rsidP="00AD523B">
      <w:r>
        <w:t xml:space="preserve">21.  Side effects of </w:t>
      </w:r>
      <w:proofErr w:type="spellStart"/>
      <w:r>
        <w:t>creatine</w:t>
      </w:r>
      <w:proofErr w:type="spellEnd"/>
      <w:r>
        <w:t xml:space="preserve"> supplementation.</w:t>
      </w:r>
    </w:p>
    <w:p w:rsidR="00B47EA9" w:rsidRDefault="00B47EA9" w:rsidP="00AD523B">
      <w:r>
        <w:t>22.  Interpret the contractile figure below (boy with book).</w:t>
      </w:r>
    </w:p>
    <w:p w:rsidR="00B47EA9" w:rsidRDefault="00B47EA9" w:rsidP="00AD523B">
      <w:r>
        <w:t>23.  Side effects of steroids on males and females.</w:t>
      </w:r>
    </w:p>
    <w:p w:rsidR="00B47EA9" w:rsidRDefault="00B47EA9" w:rsidP="00AD523B">
      <w:r>
        <w:t xml:space="preserve">24.  Differentiate between the abnormal contractions (clinical connection: spasm, cramp, tic, fasciculation, </w:t>
      </w:r>
      <w:proofErr w:type="gramStart"/>
      <w:r>
        <w:t>fibrillation</w:t>
      </w:r>
      <w:proofErr w:type="gramEnd"/>
      <w:r>
        <w:t>)</w:t>
      </w:r>
    </w:p>
    <w:p w:rsidR="00B47EA9" w:rsidRDefault="00B47EA9" w:rsidP="00AD523B">
      <w:r>
        <w:t xml:space="preserve">25.  </w:t>
      </w:r>
      <w:proofErr w:type="gramStart"/>
      <w:r>
        <w:t>the</w:t>
      </w:r>
      <w:proofErr w:type="gramEnd"/>
      <w:r>
        <w:t xml:space="preserve"> locations of where the fiber types are concentrated (SO, FOG, FG)</w:t>
      </w:r>
    </w:p>
    <w:p w:rsidR="00B47EA9" w:rsidRDefault="00B47EA9" w:rsidP="00AD523B">
      <w:r>
        <w:t xml:space="preserve">26.  </w:t>
      </w:r>
      <w:proofErr w:type="gramStart"/>
      <w:r>
        <w:t>Be</w:t>
      </w:r>
      <w:proofErr w:type="gramEnd"/>
      <w:r>
        <w:t xml:space="preserve"> able to order the steps of muscle contraction (Reactivation </w:t>
      </w:r>
      <w:r>
        <w:sym w:font="Wingdings" w:char="F0E0"/>
      </w:r>
      <w:r>
        <w:t xml:space="preserve"> Attachment </w:t>
      </w:r>
      <w:r>
        <w:sym w:font="Wingdings" w:char="F0E0"/>
      </w:r>
      <w:r>
        <w:t xml:space="preserve"> </w:t>
      </w:r>
      <w:proofErr w:type="spellStart"/>
      <w:r>
        <w:t>Powerstroke</w:t>
      </w:r>
      <w:proofErr w:type="spellEnd"/>
      <w:r>
        <w:t xml:space="preserve"> </w:t>
      </w:r>
      <w:r>
        <w:sym w:font="Wingdings" w:char="F0E0"/>
      </w:r>
      <w:r>
        <w:t xml:space="preserve"> Detachment)</w:t>
      </w:r>
    </w:p>
    <w:p w:rsidR="00B47EA9" w:rsidRDefault="00B47EA9" w:rsidP="00AD523B"/>
    <w:p w:rsidR="00B47EA9" w:rsidRDefault="00B47EA9" w:rsidP="00AD523B"/>
    <w:p w:rsidR="00B47EA9" w:rsidRDefault="00B47EA9" w:rsidP="00AD523B"/>
    <w:p w:rsidR="00B47EA9" w:rsidRDefault="00B47EA9" w:rsidP="00AD523B"/>
    <w:p w:rsidR="00B47EA9" w:rsidRDefault="00B47EA9" w:rsidP="00AD523B"/>
    <w:p w:rsidR="00B47EA9" w:rsidRDefault="00B47EA9" w:rsidP="00AD523B"/>
    <w:p w:rsidR="00B47EA9" w:rsidRDefault="00B47EA9" w:rsidP="00AD523B"/>
    <w:p w:rsidR="00B47EA9" w:rsidRDefault="00B47EA9" w:rsidP="00AD523B"/>
    <w:p w:rsidR="00B47EA9" w:rsidRDefault="00B47EA9" w:rsidP="00AD523B"/>
    <w:p w:rsidR="00B47EA9" w:rsidRDefault="00B47EA9" w:rsidP="00AD523B"/>
    <w:p w:rsidR="00B47EA9" w:rsidRDefault="00B47EA9" w:rsidP="00AD523B"/>
    <w:p w:rsidR="00B47EA9" w:rsidRDefault="00B47EA9" w:rsidP="00AD523B"/>
    <w:p w:rsidR="00B47EA9" w:rsidRDefault="00B47EA9" w:rsidP="00AD523B"/>
    <w:p w:rsidR="00B47EA9" w:rsidRDefault="00B47EA9" w:rsidP="00AD523B"/>
    <w:p w:rsidR="00B47EA9" w:rsidRDefault="00B47EA9" w:rsidP="00AD523B"/>
    <w:p w:rsidR="00B47EA9" w:rsidRDefault="00B47EA9" w:rsidP="00AD523B"/>
    <w:p w:rsidR="00B47EA9" w:rsidRDefault="00B47EA9" w:rsidP="00AD523B"/>
    <w:p w:rsidR="00B47EA9" w:rsidRDefault="00B47EA9" w:rsidP="00AD523B"/>
    <w:p w:rsidR="00B47EA9" w:rsidRDefault="00B47EA9" w:rsidP="00AD523B"/>
    <w:p w:rsidR="00B47EA9" w:rsidRDefault="00B47EA9" w:rsidP="00AD523B"/>
    <w:p w:rsidR="00B47EA9" w:rsidRDefault="00B47EA9" w:rsidP="00AD523B"/>
    <w:p w:rsidR="00B47EA9" w:rsidRDefault="00B47EA9" w:rsidP="00AD523B">
      <w:bookmarkStart w:id="0" w:name="_GoBack"/>
      <w:bookmarkEnd w:id="0"/>
    </w:p>
    <w:p w:rsidR="00B47EA9" w:rsidRDefault="00B47EA9" w:rsidP="00AD523B"/>
    <w:p w:rsidR="00553ED7" w:rsidRDefault="00553ED7" w:rsidP="00AD523B">
      <w:r>
        <w:t>FIGURES with WHICH to be FAMILIAR:</w:t>
      </w:r>
    </w:p>
    <w:p w:rsidR="00553ED7" w:rsidRDefault="00553ED7" w:rsidP="00AD523B"/>
    <w:p w:rsidR="00053C6E" w:rsidRDefault="00053C6E" w:rsidP="00AD523B"/>
    <w:p w:rsidR="00053C6E" w:rsidRDefault="0067016A" w:rsidP="00AD523B">
      <w:r>
        <w:rPr>
          <w:noProof/>
        </w:rPr>
        <w:drawing>
          <wp:anchor distT="0" distB="0" distL="114300" distR="114300" simplePos="0" relativeHeight="251665408" behindDoc="1" locked="0" layoutInCell="1" allowOverlap="1" wp14:anchorId="45343322" wp14:editId="7E9A7A50">
            <wp:simplePos x="0" y="0"/>
            <wp:positionH relativeFrom="column">
              <wp:posOffset>-280035</wp:posOffset>
            </wp:positionH>
            <wp:positionV relativeFrom="paragraph">
              <wp:posOffset>66040</wp:posOffset>
            </wp:positionV>
            <wp:extent cx="3355340" cy="3158490"/>
            <wp:effectExtent l="0" t="0" r="0" b="3810"/>
            <wp:wrapTight wrapText="bothSides">
              <wp:wrapPolygon edited="0">
                <wp:start x="0" y="0"/>
                <wp:lineTo x="0" y="21496"/>
                <wp:lineTo x="21461" y="21496"/>
                <wp:lineTo x="214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43"/>
                    <a:stretch/>
                  </pic:blipFill>
                  <pic:spPr bwMode="auto">
                    <a:xfrm>
                      <a:off x="0" y="0"/>
                      <a:ext cx="335534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C6E" w:rsidRDefault="00053C6E" w:rsidP="00AD523B"/>
    <w:p w:rsidR="00053C6E" w:rsidRDefault="0067016A" w:rsidP="00AD523B">
      <w:r>
        <w:rPr>
          <w:noProof/>
        </w:rPr>
        <w:drawing>
          <wp:anchor distT="0" distB="0" distL="114300" distR="114300" simplePos="0" relativeHeight="251666432" behindDoc="1" locked="0" layoutInCell="1" allowOverlap="1" wp14:anchorId="4B86FF20" wp14:editId="14F65F2C">
            <wp:simplePos x="0" y="0"/>
            <wp:positionH relativeFrom="column">
              <wp:posOffset>518795</wp:posOffset>
            </wp:positionH>
            <wp:positionV relativeFrom="paragraph">
              <wp:posOffset>107315</wp:posOffset>
            </wp:positionV>
            <wp:extent cx="2825750" cy="1852295"/>
            <wp:effectExtent l="0" t="0" r="0" b="0"/>
            <wp:wrapTight wrapText="bothSides">
              <wp:wrapPolygon edited="0">
                <wp:start x="0" y="0"/>
                <wp:lineTo x="0" y="21326"/>
                <wp:lineTo x="21406" y="21326"/>
                <wp:lineTo x="2140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" r="7202"/>
                    <a:stretch/>
                  </pic:blipFill>
                  <pic:spPr bwMode="auto">
                    <a:xfrm>
                      <a:off x="0" y="0"/>
                      <a:ext cx="282575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C6E" w:rsidRDefault="00053C6E" w:rsidP="00AD523B"/>
    <w:p w:rsidR="00053C6E" w:rsidRDefault="00053C6E" w:rsidP="00AD523B"/>
    <w:p w:rsidR="00053C6E" w:rsidRDefault="00053C6E" w:rsidP="00AD523B"/>
    <w:p w:rsidR="00053C6E" w:rsidRDefault="00053C6E" w:rsidP="00AD523B"/>
    <w:p w:rsidR="00053C6E" w:rsidRDefault="00053C6E" w:rsidP="00AD523B"/>
    <w:p w:rsidR="00053C6E" w:rsidRDefault="00D010DD" w:rsidP="00AD523B"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40005</wp:posOffset>
                </wp:positionV>
                <wp:extent cx="653415" cy="635"/>
                <wp:effectExtent l="20955" t="68580" r="30480" b="6413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2.4pt;margin-top:3.15pt;width:51.4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" strokecolor="white [3212]" strokeweight="2pt">
                <v:stroke endarrow="block"/>
              </v:shape>
            </w:pict>
          </mc:Fallback>
        </mc:AlternateContent>
      </w:r>
    </w:p>
    <w:p w:rsidR="00053C6E" w:rsidRDefault="00053C6E" w:rsidP="00AD523B"/>
    <w:p w:rsidR="00053C6E" w:rsidRDefault="00053C6E" w:rsidP="00AD523B"/>
    <w:p w:rsidR="00053C6E" w:rsidRDefault="00053C6E" w:rsidP="00AD523B"/>
    <w:p w:rsidR="00053C6E" w:rsidRDefault="00053C6E" w:rsidP="00AD523B"/>
    <w:p w:rsidR="00053C6E" w:rsidRDefault="00053C6E" w:rsidP="00AD523B"/>
    <w:p w:rsidR="00053C6E" w:rsidRDefault="00053C6E" w:rsidP="00AD523B"/>
    <w:p w:rsidR="00053C6E" w:rsidRDefault="00053C6E" w:rsidP="00AD523B"/>
    <w:p w:rsidR="00053C6E" w:rsidRDefault="00053C6E" w:rsidP="00AD523B"/>
    <w:p w:rsidR="00053C6E" w:rsidRDefault="00053C6E" w:rsidP="00AD523B"/>
    <w:p w:rsidR="00053C6E" w:rsidRDefault="00053C6E" w:rsidP="00AD523B"/>
    <w:p w:rsidR="000F7C43" w:rsidRDefault="000F7C43" w:rsidP="00AD523B"/>
    <w:p w:rsidR="000F7C43" w:rsidRDefault="00B47EA9" w:rsidP="00AD523B">
      <w:r>
        <w:rPr>
          <w:noProof/>
        </w:rPr>
        <w:drawing>
          <wp:anchor distT="0" distB="0" distL="114300" distR="114300" simplePos="0" relativeHeight="251668480" behindDoc="1" locked="0" layoutInCell="1" allowOverlap="1" wp14:anchorId="6DACEEA3" wp14:editId="1E4BE1B2">
            <wp:simplePos x="0" y="0"/>
            <wp:positionH relativeFrom="column">
              <wp:posOffset>2818765</wp:posOffset>
            </wp:positionH>
            <wp:positionV relativeFrom="paragraph">
              <wp:posOffset>120015</wp:posOffset>
            </wp:positionV>
            <wp:extent cx="3811270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485" y="21401"/>
                <wp:lineTo x="2148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C6E" w:rsidRDefault="00053C6E" w:rsidP="00AD523B">
      <w:r>
        <w:t>LEFT</w:t>
      </w:r>
      <w:r w:rsidR="000F7C43">
        <w:t xml:space="preserve">: </w:t>
      </w:r>
      <w:r w:rsidR="0067016A">
        <w:t>structure of muscle tissue (Macro to micro).</w:t>
      </w:r>
    </w:p>
    <w:p w:rsidR="000F7C43" w:rsidRDefault="00304E65" w:rsidP="00AD523B">
      <w:r>
        <w:t xml:space="preserve">UPPER </w:t>
      </w:r>
      <w:r w:rsidR="000F7C43">
        <w:t xml:space="preserve">RIGHT: </w:t>
      </w:r>
      <w:r w:rsidR="0067016A">
        <w:t>Micrograph of a neuromuscular junction.</w:t>
      </w:r>
    </w:p>
    <w:p w:rsidR="00304E65" w:rsidRDefault="00304E65" w:rsidP="00AD523B">
      <w:r>
        <w:t xml:space="preserve">RIGHT: </w:t>
      </w:r>
      <w:proofErr w:type="spellStart"/>
      <w:r>
        <w:t>myogram</w:t>
      </w:r>
      <w:proofErr w:type="spellEnd"/>
      <w:r>
        <w:t xml:space="preserve"> of varying contractions.</w:t>
      </w:r>
    </w:p>
    <w:p w:rsidR="00B47EA9" w:rsidRDefault="00B47EA9" w:rsidP="00AD523B">
      <w:r>
        <w:t>LOWER RIGHT: contractile differentiation.</w:t>
      </w:r>
    </w:p>
    <w:p w:rsidR="0067016A" w:rsidRDefault="0067016A" w:rsidP="00AD523B"/>
    <w:p w:rsidR="0067016A" w:rsidRDefault="0067016A" w:rsidP="00AD523B"/>
    <w:p w:rsidR="0067016A" w:rsidRDefault="0067016A" w:rsidP="00AD523B"/>
    <w:p w:rsidR="0067016A" w:rsidRDefault="0067016A" w:rsidP="00AD523B"/>
    <w:p w:rsidR="0067016A" w:rsidRDefault="00B47EA9" w:rsidP="00AD523B">
      <w:r>
        <w:rPr>
          <w:noProof/>
        </w:rPr>
        <w:drawing>
          <wp:anchor distT="0" distB="0" distL="114300" distR="114300" simplePos="0" relativeHeight="251670528" behindDoc="1" locked="0" layoutInCell="1" allowOverlap="1" wp14:anchorId="69240504" wp14:editId="25E16723">
            <wp:simplePos x="0" y="0"/>
            <wp:positionH relativeFrom="column">
              <wp:posOffset>1874520</wp:posOffset>
            </wp:positionH>
            <wp:positionV relativeFrom="paragraph">
              <wp:posOffset>-4445</wp:posOffset>
            </wp:positionV>
            <wp:extent cx="4761865" cy="1816735"/>
            <wp:effectExtent l="0" t="0" r="635" b="0"/>
            <wp:wrapTight wrapText="bothSides">
              <wp:wrapPolygon edited="0">
                <wp:start x="0" y="0"/>
                <wp:lineTo x="0" y="21290"/>
                <wp:lineTo x="21516" y="21290"/>
                <wp:lineTo x="21516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ED7" w:rsidRDefault="00553ED7" w:rsidP="00AD523B"/>
    <w:sectPr w:rsidR="00553ED7" w:rsidSect="005E39CC">
      <w:type w:val="continuous"/>
      <w:pgSz w:w="12240" w:h="15840"/>
      <w:pgMar w:top="1440" w:right="117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EA9" w:rsidRDefault="00B47EA9" w:rsidP="00B47EA9">
      <w:r>
        <w:separator/>
      </w:r>
    </w:p>
  </w:endnote>
  <w:endnote w:type="continuationSeparator" w:id="0">
    <w:p w:rsidR="00B47EA9" w:rsidRDefault="00B47EA9" w:rsidP="00B47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91987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47EA9" w:rsidRDefault="00B47EA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47EA9" w:rsidRDefault="00B47E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EA9" w:rsidRDefault="00B47EA9" w:rsidP="00B47EA9">
      <w:r>
        <w:separator/>
      </w:r>
    </w:p>
  </w:footnote>
  <w:footnote w:type="continuationSeparator" w:id="0">
    <w:p w:rsidR="00B47EA9" w:rsidRDefault="00B47EA9" w:rsidP="00B47E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485"/>
    <w:rsid w:val="00053C6E"/>
    <w:rsid w:val="000F2905"/>
    <w:rsid w:val="000F7C43"/>
    <w:rsid w:val="00297485"/>
    <w:rsid w:val="00304E65"/>
    <w:rsid w:val="00316D5A"/>
    <w:rsid w:val="003D069B"/>
    <w:rsid w:val="00482577"/>
    <w:rsid w:val="00553ED7"/>
    <w:rsid w:val="005B7F79"/>
    <w:rsid w:val="005E39CC"/>
    <w:rsid w:val="0067016A"/>
    <w:rsid w:val="007627A0"/>
    <w:rsid w:val="0091189D"/>
    <w:rsid w:val="009F2389"/>
    <w:rsid w:val="00A206F7"/>
    <w:rsid w:val="00AD523B"/>
    <w:rsid w:val="00B20F6A"/>
    <w:rsid w:val="00B47EA9"/>
    <w:rsid w:val="00B92DB3"/>
    <w:rsid w:val="00D010DD"/>
    <w:rsid w:val="00D762F0"/>
    <w:rsid w:val="00DD4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 [3212]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C6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7E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EA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47E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EA9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C6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7E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EA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47E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EA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41E8309F.dotm</Template>
  <TotalTime>185</TotalTime>
  <Pages>3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Seven Rivers Christian School</Company>
  <LinksUpToDate>false</LinksUpToDate>
  <CharactersWithSpaces>3480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daddyman</dc:creator>
  <cp:lastModifiedBy>Chris Eckart</cp:lastModifiedBy>
  <cp:revision>6</cp:revision>
  <dcterms:created xsi:type="dcterms:W3CDTF">2015-03-20T15:10:00Z</dcterms:created>
  <dcterms:modified xsi:type="dcterms:W3CDTF">2015-03-20T18:26:00Z</dcterms:modified>
</cp:coreProperties>
</file>