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5D2" w:rsidRDefault="007F45D2" w:rsidP="007F45D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-161925</wp:posOffset>
            </wp:positionV>
            <wp:extent cx="885825" cy="1076325"/>
            <wp:effectExtent l="19050" t="0" r="9525" b="0"/>
            <wp:wrapTight wrapText="bothSides">
              <wp:wrapPolygon edited="0">
                <wp:start x="-465" y="0"/>
                <wp:lineTo x="-465" y="21409"/>
                <wp:lineTo x="21832" y="21409"/>
                <wp:lineTo x="21832" y="0"/>
                <wp:lineTo x="-465" y="0"/>
              </wp:wrapPolygon>
            </wp:wrapTight>
            <wp:docPr id="12" name="Picture 1" descr="http://media.wiley.com/product_data/coverImage300/78/EHEP0015/EHEP0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wiley.com/product_data/coverImage300/78/EHEP0015/EHEP001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Anatomy &amp; Physiology</w:t>
      </w:r>
      <w:r>
        <w:tab/>
      </w:r>
      <w:r>
        <w:tab/>
      </w:r>
      <w:r>
        <w:tab/>
      </w:r>
      <w:r>
        <w:tab/>
        <w:t xml:space="preserve">                                    STUDY GUIDE</w:t>
      </w:r>
    </w:p>
    <w:p w:rsidR="007F45D2" w:rsidRDefault="007F45D2" w:rsidP="007F45D2">
      <w:proofErr w:type="spellStart"/>
      <w:proofErr w:type="gramStart"/>
      <w:r>
        <w:t>mr</w:t>
      </w:r>
      <w:proofErr w:type="spellEnd"/>
      <w:proofErr w:type="gramEnd"/>
      <w:r>
        <w:t xml:space="preserve"> e ~ SRCS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chapter </w:t>
      </w:r>
      <w:r w:rsidR="004A6F6F">
        <w:t xml:space="preserve">7 </w:t>
      </w:r>
      <w:r>
        <w:t>test</w:t>
      </w:r>
    </w:p>
    <w:p w:rsidR="007F45D2" w:rsidRDefault="007F45D2" w:rsidP="007F45D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4A6F6F">
        <w:t>94</w:t>
      </w:r>
      <w:r>
        <w:t xml:space="preserve"> multiple choice</w:t>
      </w:r>
    </w:p>
    <w:p w:rsidR="007F45D2" w:rsidRDefault="007F45D2" w:rsidP="007F45D2">
      <w:pPr>
        <w:rPr>
          <w:b/>
          <w:sz w:val="32"/>
        </w:rPr>
      </w:pPr>
      <w:r>
        <w:rPr>
          <w:b/>
          <w:sz w:val="32"/>
        </w:rPr>
        <w:t>A&amp;</w:t>
      </w:r>
      <w:r w:rsidRPr="000211A3">
        <w:rPr>
          <w:b/>
          <w:sz w:val="32"/>
        </w:rPr>
        <w:t xml:space="preserve">P </w:t>
      </w:r>
      <w:r>
        <w:rPr>
          <w:b/>
          <w:sz w:val="32"/>
        </w:rPr>
        <w:t xml:space="preserve">chapter </w:t>
      </w:r>
      <w:r w:rsidR="004A6F6F">
        <w:rPr>
          <w:b/>
          <w:sz w:val="32"/>
        </w:rPr>
        <w:t>7</w:t>
      </w:r>
      <w:r>
        <w:rPr>
          <w:b/>
          <w:sz w:val="32"/>
        </w:rPr>
        <w:t xml:space="preserve">: </w:t>
      </w:r>
      <w:r w:rsidR="004A6F6F">
        <w:rPr>
          <w:b/>
          <w:sz w:val="32"/>
        </w:rPr>
        <w:t>the Axial Skeleton</w:t>
      </w:r>
    </w:p>
    <w:p w:rsidR="007F45D2" w:rsidRDefault="007F45D2" w:rsidP="007F45D2">
      <w:pPr>
        <w:rPr>
          <w:b/>
          <w:sz w:val="32"/>
        </w:rPr>
      </w:pPr>
    </w:p>
    <w:p w:rsidR="007F45D2" w:rsidRDefault="007F45D2" w:rsidP="007F45D2">
      <w:pPr>
        <w:rPr>
          <w:b/>
          <w:sz w:val="32"/>
        </w:rPr>
      </w:pPr>
      <w:proofErr w:type="gramStart"/>
      <w:r>
        <w:rPr>
          <w:b/>
          <w:sz w:val="32"/>
        </w:rPr>
        <w:t>vocab</w:t>
      </w:r>
      <w:proofErr w:type="gramEnd"/>
    </w:p>
    <w:p w:rsidR="007F45D2" w:rsidRDefault="007F45D2" w:rsidP="007F45D2"/>
    <w:p w:rsidR="007F45D2" w:rsidRDefault="007F45D2" w:rsidP="007F45D2">
      <w:pPr>
        <w:sectPr w:rsidR="007F45D2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7F45D2" w:rsidRDefault="004A6F6F" w:rsidP="007F45D2">
      <w:r>
        <w:lastRenderedPageBreak/>
        <w:t>Podiatry</w:t>
      </w:r>
    </w:p>
    <w:p w:rsidR="007F45D2" w:rsidRDefault="004A6F6F" w:rsidP="007F45D2">
      <w:r>
        <w:t>Orthopedics</w:t>
      </w:r>
    </w:p>
    <w:p w:rsidR="007E3AC5" w:rsidRDefault="004A6F6F" w:rsidP="00356111">
      <w:r>
        <w:t>Axial skeleton</w:t>
      </w:r>
    </w:p>
    <w:p w:rsidR="007F45D2" w:rsidRDefault="004A6F6F" w:rsidP="007F45D2">
      <w:r>
        <w:t>Bone shapes</w:t>
      </w:r>
    </w:p>
    <w:p w:rsidR="00356111" w:rsidRDefault="004A6F6F" w:rsidP="004A6F6F">
      <w:pPr>
        <w:ind w:left="720"/>
      </w:pPr>
      <w:r>
        <w:t>Long</w:t>
      </w:r>
    </w:p>
    <w:p w:rsidR="004A6F6F" w:rsidRDefault="004A6F6F" w:rsidP="004A6F6F">
      <w:pPr>
        <w:ind w:left="720"/>
      </w:pPr>
      <w:r>
        <w:t>Short</w:t>
      </w:r>
    </w:p>
    <w:p w:rsidR="004A6F6F" w:rsidRDefault="004A6F6F" w:rsidP="004A6F6F">
      <w:pPr>
        <w:ind w:left="720"/>
      </w:pPr>
      <w:r>
        <w:t>Flat</w:t>
      </w:r>
    </w:p>
    <w:p w:rsidR="004A6F6F" w:rsidRDefault="004A6F6F" w:rsidP="004A6F6F">
      <w:pPr>
        <w:ind w:left="720"/>
      </w:pPr>
      <w:r>
        <w:t>Irregular</w:t>
      </w:r>
    </w:p>
    <w:p w:rsidR="004A6F6F" w:rsidRDefault="00A47F30" w:rsidP="004A6F6F">
      <w:pPr>
        <w:ind w:left="720"/>
      </w:pPr>
      <w:r>
        <w:t>S</w:t>
      </w:r>
      <w:r w:rsidR="004A6F6F">
        <w:t>esamoid</w:t>
      </w:r>
    </w:p>
    <w:p w:rsidR="00A47F30" w:rsidRDefault="00A47F30" w:rsidP="004A6F6F">
      <w:pPr>
        <w:ind w:left="720"/>
      </w:pPr>
      <w:proofErr w:type="gramStart"/>
      <w:r>
        <w:t>sutural</w:t>
      </w:r>
      <w:proofErr w:type="gramEnd"/>
    </w:p>
    <w:p w:rsidR="007F45D2" w:rsidRDefault="004A6F6F" w:rsidP="007F45D2">
      <w:proofErr w:type="gramStart"/>
      <w:r>
        <w:t>fossa</w:t>
      </w:r>
      <w:proofErr w:type="gramEnd"/>
    </w:p>
    <w:p w:rsidR="007F45D2" w:rsidRDefault="004A6F6F" w:rsidP="007F45D2">
      <w:proofErr w:type="gramStart"/>
      <w:r>
        <w:t>meatus</w:t>
      </w:r>
      <w:proofErr w:type="gramEnd"/>
    </w:p>
    <w:p w:rsidR="007F45D2" w:rsidRDefault="004A6F6F" w:rsidP="007F45D2">
      <w:pPr>
        <w:ind w:left="270" w:hanging="270"/>
      </w:pPr>
      <w:proofErr w:type="gramStart"/>
      <w:r>
        <w:t>tuberosity</w:t>
      </w:r>
      <w:proofErr w:type="gramEnd"/>
    </w:p>
    <w:p w:rsidR="007F45D2" w:rsidRDefault="004A6F6F" w:rsidP="007F45D2">
      <w:proofErr w:type="gramStart"/>
      <w:r>
        <w:t>trochanter</w:t>
      </w:r>
      <w:proofErr w:type="gramEnd"/>
    </w:p>
    <w:p w:rsidR="00B9279C" w:rsidRDefault="00B9279C" w:rsidP="007F45D2">
      <w:proofErr w:type="gramStart"/>
      <w:r>
        <w:t>head</w:t>
      </w:r>
      <w:proofErr w:type="gramEnd"/>
    </w:p>
    <w:p w:rsidR="001967E7" w:rsidRDefault="004A6F6F" w:rsidP="007F45D2">
      <w:proofErr w:type="gramStart"/>
      <w:r>
        <w:t>process</w:t>
      </w:r>
      <w:proofErr w:type="gramEnd"/>
    </w:p>
    <w:p w:rsidR="007F45D2" w:rsidRDefault="004A6F6F" w:rsidP="007F45D2">
      <w:proofErr w:type="gramStart"/>
      <w:r>
        <w:t>foramen</w:t>
      </w:r>
      <w:proofErr w:type="gramEnd"/>
    </w:p>
    <w:p w:rsidR="007F45D2" w:rsidRDefault="004A6F6F" w:rsidP="007F45D2">
      <w:proofErr w:type="gramStart"/>
      <w:r>
        <w:t>condyle</w:t>
      </w:r>
      <w:proofErr w:type="gramEnd"/>
    </w:p>
    <w:p w:rsidR="007F45D2" w:rsidRDefault="004A6F6F" w:rsidP="007F45D2">
      <w:proofErr w:type="gramStart"/>
      <w:r>
        <w:t>crest</w:t>
      </w:r>
      <w:proofErr w:type="gramEnd"/>
    </w:p>
    <w:p w:rsidR="007F45D2" w:rsidRDefault="004A6F6F" w:rsidP="007F45D2">
      <w:proofErr w:type="gramStart"/>
      <w:r>
        <w:t>cranium</w:t>
      </w:r>
      <w:proofErr w:type="gramEnd"/>
    </w:p>
    <w:p w:rsidR="00990FC9" w:rsidRDefault="004A6F6F" w:rsidP="00990FC9">
      <w:pPr>
        <w:ind w:left="360" w:hanging="360"/>
      </w:pPr>
      <w:proofErr w:type="gramStart"/>
      <w:r>
        <w:lastRenderedPageBreak/>
        <w:t>skull</w:t>
      </w:r>
      <w:proofErr w:type="gramEnd"/>
    </w:p>
    <w:p w:rsidR="00362D7F" w:rsidRDefault="004A6F6F" w:rsidP="00362D7F">
      <w:r>
        <w:t>(</w:t>
      </w:r>
      <w:proofErr w:type="gramStart"/>
      <w:r>
        <w:t>scientific/common</w:t>
      </w:r>
      <w:proofErr w:type="gramEnd"/>
      <w:r>
        <w:t xml:space="preserve"> bone names)</w:t>
      </w:r>
    </w:p>
    <w:p w:rsidR="00C5553B" w:rsidRDefault="00C5553B" w:rsidP="00362D7F">
      <w:r>
        <w:t>Mastoid process</w:t>
      </w:r>
    </w:p>
    <w:p w:rsidR="00C5553B" w:rsidRDefault="00C5553B" w:rsidP="00362D7F">
      <w:r>
        <w:t>Styloid process</w:t>
      </w:r>
    </w:p>
    <w:p w:rsidR="00362D7F" w:rsidRDefault="004A6F6F" w:rsidP="00362D7F">
      <w:r>
        <w:t>True/false ribs</w:t>
      </w:r>
    </w:p>
    <w:p w:rsidR="00362D7F" w:rsidRDefault="004A6F6F" w:rsidP="00362D7F">
      <w:r>
        <w:t>Floating ribs</w:t>
      </w:r>
    </w:p>
    <w:p w:rsidR="004A6F6F" w:rsidRDefault="004A6F6F" w:rsidP="00362D7F">
      <w:r>
        <w:t>Vertebra</w:t>
      </w:r>
    </w:p>
    <w:p w:rsidR="00362D7F" w:rsidRDefault="004A6F6F" w:rsidP="004A6F6F">
      <w:pPr>
        <w:ind w:left="720"/>
      </w:pPr>
      <w:proofErr w:type="gramStart"/>
      <w:r>
        <w:t>facet</w:t>
      </w:r>
      <w:proofErr w:type="gramEnd"/>
    </w:p>
    <w:p w:rsidR="008A2498" w:rsidRDefault="004A6F6F" w:rsidP="004A6F6F">
      <w:pPr>
        <w:ind w:left="720"/>
      </w:pPr>
      <w:proofErr w:type="gramStart"/>
      <w:r>
        <w:t>spinous</w:t>
      </w:r>
      <w:proofErr w:type="gramEnd"/>
      <w:r>
        <w:t xml:space="preserve"> process</w:t>
      </w:r>
    </w:p>
    <w:p w:rsidR="004A6F6F" w:rsidRDefault="004A6F6F" w:rsidP="004A6F6F">
      <w:pPr>
        <w:ind w:left="720"/>
      </w:pPr>
      <w:proofErr w:type="gramStart"/>
      <w:r>
        <w:t>transverse</w:t>
      </w:r>
      <w:proofErr w:type="gramEnd"/>
      <w:r>
        <w:t xml:space="preserve"> process</w:t>
      </w:r>
    </w:p>
    <w:p w:rsidR="00362D7F" w:rsidRDefault="00362D7F" w:rsidP="00362D7F">
      <w:r>
        <w:tab/>
      </w:r>
      <w:proofErr w:type="gramStart"/>
      <w:r w:rsidR="004A6F6F">
        <w:t>body</w:t>
      </w:r>
      <w:proofErr w:type="gramEnd"/>
    </w:p>
    <w:p w:rsidR="00362D7F" w:rsidRDefault="00362D7F" w:rsidP="004A6F6F">
      <w:r>
        <w:tab/>
      </w:r>
      <w:proofErr w:type="gramStart"/>
      <w:r w:rsidR="004A6F6F">
        <w:t>foramen</w:t>
      </w:r>
      <w:proofErr w:type="gramEnd"/>
    </w:p>
    <w:p w:rsidR="00362D7F" w:rsidRDefault="004A6F6F" w:rsidP="00362D7F">
      <w:pPr>
        <w:ind w:left="270" w:hanging="270"/>
      </w:pPr>
      <w:proofErr w:type="gramStart"/>
      <w:r>
        <w:t>spinal</w:t>
      </w:r>
      <w:proofErr w:type="gramEnd"/>
      <w:r>
        <w:t xml:space="preserve"> curves</w:t>
      </w:r>
    </w:p>
    <w:p w:rsidR="00362D7F" w:rsidRDefault="004A6F6F" w:rsidP="004A6F6F">
      <w:pPr>
        <w:ind w:left="540" w:hanging="270"/>
      </w:pPr>
      <w:proofErr w:type="gramStart"/>
      <w:r>
        <w:t>cervical</w:t>
      </w:r>
      <w:proofErr w:type="gramEnd"/>
    </w:p>
    <w:p w:rsidR="004A6F6F" w:rsidRDefault="004A6F6F" w:rsidP="004A6F6F">
      <w:pPr>
        <w:ind w:left="540" w:hanging="270"/>
      </w:pPr>
      <w:proofErr w:type="gramStart"/>
      <w:r>
        <w:t>thoracic</w:t>
      </w:r>
      <w:proofErr w:type="gramEnd"/>
    </w:p>
    <w:p w:rsidR="00362D7F" w:rsidRDefault="004A6F6F" w:rsidP="004A6F6F">
      <w:pPr>
        <w:ind w:left="540" w:hanging="270"/>
      </w:pPr>
      <w:proofErr w:type="gramStart"/>
      <w:r>
        <w:t>lumbar</w:t>
      </w:r>
      <w:proofErr w:type="gramEnd"/>
    </w:p>
    <w:p w:rsidR="00362D7F" w:rsidRDefault="004A6F6F" w:rsidP="004A6F6F">
      <w:pPr>
        <w:ind w:left="540" w:hanging="270"/>
      </w:pPr>
      <w:proofErr w:type="gramStart"/>
      <w:r>
        <w:t>sacrum</w:t>
      </w:r>
      <w:proofErr w:type="gramEnd"/>
    </w:p>
    <w:p w:rsidR="00362D7F" w:rsidRDefault="00A47F30" w:rsidP="00362D7F">
      <w:proofErr w:type="gramStart"/>
      <w:r>
        <w:t>foramen</w:t>
      </w:r>
      <w:proofErr w:type="gramEnd"/>
      <w:r>
        <w:t xml:space="preserve"> magnum</w:t>
      </w:r>
    </w:p>
    <w:p w:rsidR="006708C2" w:rsidRDefault="00B9279C" w:rsidP="00362D7F">
      <w:r>
        <w:t>mental foramen</w:t>
      </w:r>
      <w:bookmarkStart w:id="0" w:name="_GoBack"/>
      <w:bookmarkEnd w:id="0"/>
    </w:p>
    <w:p w:rsidR="00362D7F" w:rsidRDefault="00A47F30" w:rsidP="00362D7F">
      <w:proofErr w:type="gramStart"/>
      <w:r>
        <w:lastRenderedPageBreak/>
        <w:t>sutures</w:t>
      </w:r>
      <w:proofErr w:type="gramEnd"/>
    </w:p>
    <w:p w:rsidR="00362D7F" w:rsidRDefault="00A47F30" w:rsidP="00A47F30">
      <w:pPr>
        <w:ind w:left="720"/>
      </w:pPr>
      <w:proofErr w:type="gramStart"/>
      <w:r>
        <w:t>squamous</w:t>
      </w:r>
      <w:proofErr w:type="gramEnd"/>
    </w:p>
    <w:p w:rsidR="00A47F30" w:rsidRDefault="00A47F30" w:rsidP="00A47F30">
      <w:pPr>
        <w:ind w:left="720"/>
      </w:pPr>
      <w:proofErr w:type="gramStart"/>
      <w:r>
        <w:t>sagittal</w:t>
      </w:r>
      <w:proofErr w:type="gramEnd"/>
    </w:p>
    <w:p w:rsidR="00A47F30" w:rsidRDefault="00A47F30" w:rsidP="00A47F30">
      <w:pPr>
        <w:ind w:left="720"/>
      </w:pPr>
      <w:proofErr w:type="gramStart"/>
      <w:r>
        <w:t>coronal</w:t>
      </w:r>
      <w:proofErr w:type="gramEnd"/>
    </w:p>
    <w:p w:rsidR="00A47F30" w:rsidRDefault="00A47F30" w:rsidP="00A47F30">
      <w:pPr>
        <w:ind w:left="720"/>
      </w:pPr>
      <w:proofErr w:type="spellStart"/>
      <w:proofErr w:type="gramStart"/>
      <w:r>
        <w:t>lambdoid</w:t>
      </w:r>
      <w:proofErr w:type="spellEnd"/>
      <w:proofErr w:type="gramEnd"/>
    </w:p>
    <w:p w:rsidR="00362D7F" w:rsidRDefault="00A47F30" w:rsidP="00362D7F">
      <w:proofErr w:type="gramStart"/>
      <w:r>
        <w:t>fontanels</w:t>
      </w:r>
      <w:proofErr w:type="gramEnd"/>
    </w:p>
    <w:p w:rsidR="00362D7F" w:rsidRDefault="00A47F30" w:rsidP="00A47F30">
      <w:pPr>
        <w:ind w:left="720"/>
      </w:pPr>
      <w:proofErr w:type="gramStart"/>
      <w:r>
        <w:t>anterior</w:t>
      </w:r>
      <w:proofErr w:type="gramEnd"/>
    </w:p>
    <w:p w:rsidR="00A47F30" w:rsidRDefault="00A47F30" w:rsidP="00A47F30">
      <w:pPr>
        <w:ind w:left="720"/>
      </w:pPr>
      <w:proofErr w:type="gramStart"/>
      <w:r>
        <w:t>posterior</w:t>
      </w:r>
      <w:proofErr w:type="gramEnd"/>
    </w:p>
    <w:p w:rsidR="00A47F30" w:rsidRDefault="00A47F30" w:rsidP="00A47F30">
      <w:pPr>
        <w:ind w:left="720"/>
      </w:pPr>
      <w:proofErr w:type="gramStart"/>
      <w:r>
        <w:t>anterolateral</w:t>
      </w:r>
      <w:proofErr w:type="gramEnd"/>
    </w:p>
    <w:p w:rsidR="00A47F30" w:rsidRDefault="00A47F30" w:rsidP="00A47F30">
      <w:pPr>
        <w:ind w:left="720"/>
      </w:pPr>
      <w:proofErr w:type="gramStart"/>
      <w:r>
        <w:t>posterolateral</w:t>
      </w:r>
      <w:proofErr w:type="gramEnd"/>
    </w:p>
    <w:p w:rsidR="00A47F30" w:rsidRDefault="00A47F30" w:rsidP="00A47F30">
      <w:proofErr w:type="gramStart"/>
      <w:r>
        <w:t>atlas</w:t>
      </w:r>
      <w:proofErr w:type="gramEnd"/>
      <w:r>
        <w:t xml:space="preserve"> (C1)</w:t>
      </w:r>
    </w:p>
    <w:p w:rsidR="00362D7F" w:rsidRDefault="00A47F30" w:rsidP="00362D7F">
      <w:proofErr w:type="gramStart"/>
      <w:r>
        <w:t>axis</w:t>
      </w:r>
      <w:proofErr w:type="gramEnd"/>
      <w:r>
        <w:t xml:space="preserve"> (C2)</w:t>
      </w:r>
    </w:p>
    <w:p w:rsidR="00362D7F" w:rsidRDefault="00A47F30" w:rsidP="00362D7F">
      <w:proofErr w:type="gramStart"/>
      <w:r>
        <w:t>sternum</w:t>
      </w:r>
      <w:proofErr w:type="gramEnd"/>
      <w:r>
        <w:t xml:space="preserve"> (parts)</w:t>
      </w:r>
    </w:p>
    <w:p w:rsidR="00362D7F" w:rsidRDefault="00A47F30" w:rsidP="00362D7F">
      <w:proofErr w:type="gramStart"/>
      <w:r>
        <w:t>herniated</w:t>
      </w:r>
      <w:proofErr w:type="gramEnd"/>
      <w:r>
        <w:t xml:space="preserve"> disk</w:t>
      </w:r>
    </w:p>
    <w:p w:rsidR="00362D7F" w:rsidRDefault="00A47F30" w:rsidP="00362D7F">
      <w:proofErr w:type="gramStart"/>
      <w:r>
        <w:t>scoliosis</w:t>
      </w:r>
      <w:proofErr w:type="gramEnd"/>
    </w:p>
    <w:p w:rsidR="00362D7F" w:rsidRDefault="00362D7F" w:rsidP="00362D7F">
      <w:pPr>
        <w:ind w:left="270" w:hanging="270"/>
      </w:pPr>
      <w:proofErr w:type="gramStart"/>
      <w:r>
        <w:t>osteoarthritis</w:t>
      </w:r>
      <w:proofErr w:type="gramEnd"/>
    </w:p>
    <w:p w:rsidR="00362D7F" w:rsidRDefault="00A47F30" w:rsidP="00362D7F">
      <w:pPr>
        <w:ind w:left="270" w:hanging="270"/>
      </w:pPr>
      <w:proofErr w:type="gramStart"/>
      <w:r>
        <w:t>kyphosis</w:t>
      </w:r>
      <w:proofErr w:type="gramEnd"/>
    </w:p>
    <w:p w:rsidR="00362D7F" w:rsidRDefault="00A47F30" w:rsidP="00362D7F">
      <w:pPr>
        <w:ind w:left="270" w:hanging="270"/>
      </w:pPr>
      <w:proofErr w:type="gramStart"/>
      <w:r>
        <w:t>lordosis</w:t>
      </w:r>
      <w:proofErr w:type="gramEnd"/>
    </w:p>
    <w:p w:rsidR="00362D7F" w:rsidRDefault="006708C2" w:rsidP="006708C2">
      <w:pPr>
        <w:ind w:left="270" w:hanging="270"/>
        <w:sectPr w:rsidR="00362D7F" w:rsidSect="00362D7F">
          <w:type w:val="continuous"/>
          <w:pgSz w:w="12240" w:h="15840"/>
          <w:pgMar w:top="1440" w:right="540" w:bottom="1440" w:left="1260" w:header="720" w:footer="720" w:gutter="0"/>
          <w:cols w:num="3" w:space="720"/>
          <w:docGrid w:linePitch="360"/>
        </w:sectPr>
      </w:pPr>
      <w:proofErr w:type="spellStart"/>
      <w:proofErr w:type="gramStart"/>
      <w:r>
        <w:t>spina</w:t>
      </w:r>
      <w:proofErr w:type="spellEnd"/>
      <w:proofErr w:type="gramEnd"/>
      <w:r>
        <w:t xml:space="preserve"> bifida</w:t>
      </w:r>
    </w:p>
    <w:p w:rsidR="008A2498" w:rsidRDefault="008A2498" w:rsidP="007F45D2"/>
    <w:p w:rsidR="008A2498" w:rsidRDefault="008A2498" w:rsidP="007F45D2"/>
    <w:p w:rsidR="007F45D2" w:rsidRDefault="007F45D2" w:rsidP="007F45D2">
      <w:pPr>
        <w:rPr>
          <w:b/>
        </w:rPr>
      </w:pPr>
      <w:r>
        <w:rPr>
          <w:b/>
        </w:rPr>
        <w:t xml:space="preserve">Things you MUST know: </w:t>
      </w:r>
    </w:p>
    <w:p w:rsidR="007F45D2" w:rsidRDefault="007F45D2" w:rsidP="007F45D2">
      <w:pPr>
        <w:rPr>
          <w:b/>
        </w:rPr>
      </w:pPr>
    </w:p>
    <w:p w:rsidR="007F45D2" w:rsidRDefault="007F45D2" w:rsidP="007F45D2">
      <w:pPr>
        <w:pStyle w:val="ListParagraph"/>
        <w:numPr>
          <w:ilvl w:val="0"/>
          <w:numId w:val="1"/>
        </w:numPr>
      </w:pPr>
      <w:r>
        <w:t xml:space="preserve"> Vocab, vocab, vocab!</w:t>
      </w:r>
    </w:p>
    <w:p w:rsidR="00812E4A" w:rsidRDefault="001A17A8" w:rsidP="007F45D2">
      <w:pPr>
        <w:pStyle w:val="ListParagraph"/>
        <w:numPr>
          <w:ilvl w:val="0"/>
          <w:numId w:val="1"/>
        </w:numPr>
      </w:pPr>
      <w:r>
        <w:t>B</w:t>
      </w:r>
      <w:r w:rsidR="008A2498">
        <w:t>one</w:t>
      </w:r>
      <w:r>
        <w:t>s of the axial Skeleton</w:t>
      </w:r>
      <w:r w:rsidR="00812E4A">
        <w:t>.</w:t>
      </w:r>
    </w:p>
    <w:p w:rsidR="00812E4A" w:rsidRDefault="001A17A8" w:rsidP="007F45D2">
      <w:pPr>
        <w:pStyle w:val="ListParagraph"/>
        <w:numPr>
          <w:ilvl w:val="0"/>
          <w:numId w:val="1"/>
        </w:numPr>
      </w:pPr>
      <w:r>
        <w:t>Total bones in human body.</w:t>
      </w:r>
    </w:p>
    <w:p w:rsidR="00812E4A" w:rsidRDefault="001A17A8" w:rsidP="007F45D2">
      <w:pPr>
        <w:pStyle w:val="ListParagraph"/>
        <w:numPr>
          <w:ilvl w:val="0"/>
          <w:numId w:val="1"/>
        </w:numPr>
      </w:pPr>
      <w:r>
        <w:t>Number of bones in axial skeleton.</w:t>
      </w:r>
    </w:p>
    <w:p w:rsidR="00812E4A" w:rsidRDefault="001A17A8" w:rsidP="007F45D2">
      <w:pPr>
        <w:pStyle w:val="ListParagraph"/>
        <w:numPr>
          <w:ilvl w:val="0"/>
          <w:numId w:val="1"/>
        </w:numPr>
      </w:pPr>
      <w:r>
        <w:t>B</w:t>
      </w:r>
      <w:r w:rsidR="007B6767">
        <w:t xml:space="preserve">one </w:t>
      </w:r>
      <w:r>
        <w:t>types based on shape.  Be able to associate specific bone or groups of bones into their categories.</w:t>
      </w:r>
    </w:p>
    <w:p w:rsidR="00812E4A" w:rsidRDefault="001A17A8" w:rsidP="007F45D2">
      <w:pPr>
        <w:pStyle w:val="ListParagraph"/>
        <w:numPr>
          <w:ilvl w:val="0"/>
          <w:numId w:val="1"/>
        </w:numPr>
      </w:pPr>
      <w:r>
        <w:t>Basic bone markings and their functions.</w:t>
      </w:r>
    </w:p>
    <w:p w:rsidR="00122328" w:rsidRDefault="001A17A8" w:rsidP="007F45D2">
      <w:pPr>
        <w:pStyle w:val="ListParagraph"/>
        <w:numPr>
          <w:ilvl w:val="0"/>
          <w:numId w:val="1"/>
        </w:numPr>
      </w:pPr>
      <w:r>
        <w:t>Skeletal regions and the general organs they protect.</w:t>
      </w:r>
    </w:p>
    <w:p w:rsidR="00122328" w:rsidRDefault="001A17A8" w:rsidP="006708C2">
      <w:pPr>
        <w:pStyle w:val="ListParagraph"/>
        <w:numPr>
          <w:ilvl w:val="0"/>
          <w:numId w:val="1"/>
        </w:numPr>
        <w:ind w:right="-450"/>
      </w:pPr>
      <w:r>
        <w:t>Skull bones: Cranial &amp; facial; be familiar with unique aspects discussed about them as well.</w:t>
      </w:r>
    </w:p>
    <w:p w:rsidR="001A17A8" w:rsidRDefault="001A17A8" w:rsidP="007F45D2">
      <w:pPr>
        <w:pStyle w:val="ListParagraph"/>
        <w:numPr>
          <w:ilvl w:val="0"/>
          <w:numId w:val="1"/>
        </w:numPr>
      </w:pPr>
      <w:r>
        <w:t>Hyoid.  (</w:t>
      </w:r>
      <w:proofErr w:type="gramStart"/>
      <w:r>
        <w:t>review</w:t>
      </w:r>
      <w:proofErr w:type="gramEnd"/>
      <w:r>
        <w:t xml:space="preserve"> the facts…)</w:t>
      </w:r>
    </w:p>
    <w:p w:rsidR="007C6200" w:rsidRDefault="00184C6B" w:rsidP="007F45D2">
      <w:pPr>
        <w:pStyle w:val="ListParagraph"/>
        <w:numPr>
          <w:ilvl w:val="0"/>
          <w:numId w:val="1"/>
        </w:numPr>
      </w:pPr>
      <w:r>
        <w:t xml:space="preserve">Study the diagrams below as any </w:t>
      </w:r>
      <w:r w:rsidR="001A17A8">
        <w:t xml:space="preserve">bone </w:t>
      </w:r>
      <w:r>
        <w:t>is fair game.</w:t>
      </w:r>
      <w:r w:rsidR="001A17A8" w:rsidRPr="001A17A8">
        <w:t xml:space="preserve"> </w:t>
      </w:r>
    </w:p>
    <w:p w:rsidR="007C6200" w:rsidRDefault="001A17A8" w:rsidP="007F45D2">
      <w:pPr>
        <w:pStyle w:val="ListParagraph"/>
        <w:numPr>
          <w:ilvl w:val="0"/>
          <w:numId w:val="1"/>
        </w:numPr>
      </w:pPr>
      <w:r>
        <w:t>Rib types based on attachment to sternum</w:t>
      </w:r>
    </w:p>
    <w:p w:rsidR="007C6200" w:rsidRDefault="001A17A8" w:rsidP="007F45D2">
      <w:pPr>
        <w:pStyle w:val="ListParagraph"/>
        <w:numPr>
          <w:ilvl w:val="0"/>
          <w:numId w:val="1"/>
        </w:numPr>
      </w:pPr>
      <w:r>
        <w:t>Ribs and vertebrae; what articulates with what; know specific parts of a thoracic vertebra (see diagram below)</w:t>
      </w:r>
      <w:r w:rsidR="00184C6B">
        <w:t>.</w:t>
      </w:r>
    </w:p>
    <w:p w:rsidR="007C6200" w:rsidRDefault="001A17A8" w:rsidP="007F45D2">
      <w:pPr>
        <w:pStyle w:val="ListParagraph"/>
        <w:numPr>
          <w:ilvl w:val="0"/>
          <w:numId w:val="1"/>
        </w:numPr>
      </w:pPr>
      <w:r>
        <w:rPr>
          <w:rFonts w:eastAsia="MS Mincho"/>
          <w:noProof/>
        </w:rPr>
        <w:lastRenderedPageBreak/>
        <w:t>Distinguish between spinal curves and # of vertebrae in each section (C,T,L,S).</w:t>
      </w:r>
    </w:p>
    <w:p w:rsidR="001E312D" w:rsidRDefault="001A17A8" w:rsidP="007F45D2">
      <w:pPr>
        <w:pStyle w:val="ListParagraph"/>
        <w:numPr>
          <w:ilvl w:val="0"/>
          <w:numId w:val="1"/>
        </w:numPr>
      </w:pPr>
      <w:r>
        <w:t>Distinguish between C1 &amp; C2.</w:t>
      </w:r>
    </w:p>
    <w:p w:rsidR="008A2498" w:rsidRDefault="001A17A8" w:rsidP="00A16053">
      <w:pPr>
        <w:pStyle w:val="ListParagraph"/>
        <w:numPr>
          <w:ilvl w:val="0"/>
          <w:numId w:val="1"/>
        </w:numPr>
      </w:pPr>
      <w:r>
        <w:t>Distinguish between male and female pelvis</w:t>
      </w:r>
      <w:r w:rsidR="00A16053">
        <w:t>.</w:t>
      </w:r>
    </w:p>
    <w:p w:rsidR="002345BA" w:rsidRDefault="002345BA" w:rsidP="002345BA">
      <w:pPr>
        <w:sectPr w:rsidR="002345BA" w:rsidSect="008A249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8117D" w:rsidRDefault="002345BA" w:rsidP="002345BA">
      <w:pPr>
        <w:pStyle w:val="ListParagraph"/>
        <w:numPr>
          <w:ilvl w:val="0"/>
          <w:numId w:val="1"/>
        </w:numPr>
      </w:pPr>
      <w:r>
        <w:lastRenderedPageBreak/>
        <w:t xml:space="preserve"> </w:t>
      </w:r>
      <w:r w:rsidR="00CB5691">
        <w:t>Sutures of skull.</w:t>
      </w:r>
    </w:p>
    <w:p w:rsidR="00CB5691" w:rsidRDefault="00CB5691" w:rsidP="00CB5691">
      <w:pPr>
        <w:pStyle w:val="ListParagraph"/>
        <w:numPr>
          <w:ilvl w:val="0"/>
          <w:numId w:val="1"/>
        </w:numPr>
      </w:pPr>
      <w:r>
        <w:t xml:space="preserve"> Fontanels of Skull.</w:t>
      </w:r>
    </w:p>
    <w:p w:rsidR="00CB5691" w:rsidRDefault="00CB5691" w:rsidP="00CB5691">
      <w:pPr>
        <w:pStyle w:val="ListParagraph"/>
        <w:numPr>
          <w:ilvl w:val="0"/>
          <w:numId w:val="1"/>
        </w:numPr>
      </w:pPr>
      <w:r>
        <w:t xml:space="preserve"> Paranasal sinuses and internal bones (</w:t>
      </w:r>
      <w:proofErr w:type="spellStart"/>
      <w:r>
        <w:t>vomer</w:t>
      </w:r>
      <w:proofErr w:type="spellEnd"/>
      <w:r>
        <w:t>, conchae).</w:t>
      </w:r>
    </w:p>
    <w:p w:rsidR="00CB5691" w:rsidRDefault="00CB5691" w:rsidP="00CB5691">
      <w:pPr>
        <w:pStyle w:val="ListParagraph"/>
        <w:numPr>
          <w:ilvl w:val="0"/>
          <w:numId w:val="1"/>
        </w:numPr>
      </w:pPr>
      <w:r>
        <w:t>Mandible's major components/markings.</w:t>
      </w:r>
    </w:p>
    <w:p w:rsidR="00CB5691" w:rsidRDefault="00CB5691" w:rsidP="00CB5691">
      <w:pPr>
        <w:pStyle w:val="ListParagraph"/>
        <w:numPr>
          <w:ilvl w:val="0"/>
          <w:numId w:val="1"/>
        </w:numPr>
      </w:pPr>
      <w:r>
        <w:t>Associate common names with spinal regions. (</w:t>
      </w:r>
      <w:proofErr w:type="spellStart"/>
      <w:proofErr w:type="gramStart"/>
      <w:r>
        <w:t>eg</w:t>
      </w:r>
      <w:proofErr w:type="spellEnd"/>
      <w:proofErr w:type="gramEnd"/>
      <w:r>
        <w:t>. C1-C7= neck; T1-T12 = chest; L1-L5 = lower back; S (S1-5 fused) = back of pelvis).</w:t>
      </w:r>
    </w:p>
    <w:p w:rsidR="00CB5691" w:rsidRDefault="00CB5691" w:rsidP="00CB5691">
      <w:pPr>
        <w:pStyle w:val="ListParagraph"/>
        <w:numPr>
          <w:ilvl w:val="0"/>
          <w:numId w:val="1"/>
        </w:numPr>
      </w:pPr>
      <w:r>
        <w:t>Clinical connections: be able to distinguish between the conditions verbally.</w:t>
      </w:r>
    </w:p>
    <w:p w:rsidR="0038117D" w:rsidRDefault="0038117D"/>
    <w:p w:rsidR="0038117D" w:rsidRDefault="0038117D"/>
    <w:p w:rsidR="0038117D" w:rsidRDefault="0038117D" w:rsidP="0038117D"/>
    <w:p w:rsidR="0038117D" w:rsidRPr="00D60BE0" w:rsidRDefault="0038117D" w:rsidP="0038117D">
      <w:pPr>
        <w:rPr>
          <w:b/>
          <w:sz w:val="28"/>
        </w:rPr>
      </w:pPr>
      <w:r w:rsidRPr="00D60BE0">
        <w:rPr>
          <w:b/>
          <w:sz w:val="28"/>
        </w:rPr>
        <w:t xml:space="preserve">Diagrams </w:t>
      </w:r>
      <w:proofErr w:type="gramStart"/>
      <w:r w:rsidRPr="00D60BE0">
        <w:rPr>
          <w:b/>
          <w:sz w:val="28"/>
        </w:rPr>
        <w:t>With</w:t>
      </w:r>
      <w:proofErr w:type="gramEnd"/>
      <w:r w:rsidRPr="00D60BE0">
        <w:rPr>
          <w:b/>
          <w:sz w:val="28"/>
        </w:rPr>
        <w:t xml:space="preserve"> Which To Be Familiar</w:t>
      </w:r>
    </w:p>
    <w:p w:rsidR="0038117D" w:rsidRDefault="006708C2">
      <w:r>
        <w:rPr>
          <w:noProof/>
        </w:rPr>
        <w:drawing>
          <wp:anchor distT="0" distB="0" distL="114300" distR="114300" simplePos="0" relativeHeight="251661312" behindDoc="1" locked="0" layoutInCell="1" allowOverlap="1" wp14:anchorId="19D7B7D2" wp14:editId="03B3AD96">
            <wp:simplePos x="0" y="0"/>
            <wp:positionH relativeFrom="column">
              <wp:posOffset>2684780</wp:posOffset>
            </wp:positionH>
            <wp:positionV relativeFrom="paragraph">
              <wp:posOffset>87630</wp:posOffset>
            </wp:positionV>
            <wp:extent cx="4173220" cy="3488055"/>
            <wp:effectExtent l="0" t="0" r="0" b="0"/>
            <wp:wrapTight wrapText="bothSides">
              <wp:wrapPolygon edited="0">
                <wp:start x="0" y="0"/>
                <wp:lineTo x="0" y="21470"/>
                <wp:lineTo x="21495" y="21470"/>
                <wp:lineTo x="21495" y="0"/>
                <wp:lineTo x="0" y="0"/>
              </wp:wrapPolygon>
            </wp:wrapTight>
            <wp:docPr id="20482" name="Picture 2" descr="pha12e_fig_07_02a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pha12e_fig_07_02a_u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7D" w:rsidRDefault="0038117D"/>
    <w:p w:rsidR="0038117D" w:rsidRDefault="006708C2">
      <w:r w:rsidRPr="002345BA">
        <w:drawing>
          <wp:anchor distT="0" distB="0" distL="114300" distR="114300" simplePos="0" relativeHeight="251663360" behindDoc="1" locked="0" layoutInCell="1" allowOverlap="1" wp14:anchorId="55153825" wp14:editId="2A17BA36">
            <wp:simplePos x="0" y="0"/>
            <wp:positionH relativeFrom="column">
              <wp:posOffset>2030095</wp:posOffset>
            </wp:positionH>
            <wp:positionV relativeFrom="paragraph">
              <wp:posOffset>3162935</wp:posOffset>
            </wp:positionV>
            <wp:extent cx="4251325" cy="2527300"/>
            <wp:effectExtent l="0" t="0" r="0" b="0"/>
            <wp:wrapTight wrapText="bothSides">
              <wp:wrapPolygon edited="0">
                <wp:start x="11518" y="0"/>
                <wp:lineTo x="10647" y="488"/>
                <wp:lineTo x="8517" y="2279"/>
                <wp:lineTo x="8421" y="2931"/>
                <wp:lineTo x="7550" y="5373"/>
                <wp:lineTo x="7066" y="7978"/>
                <wp:lineTo x="6872" y="10583"/>
                <wp:lineTo x="7066" y="13514"/>
                <wp:lineTo x="8130" y="15793"/>
                <wp:lineTo x="12002" y="18724"/>
                <wp:lineTo x="13260" y="18724"/>
                <wp:lineTo x="19261" y="18398"/>
                <wp:lineTo x="21390" y="17747"/>
                <wp:lineTo x="21197" y="10583"/>
                <wp:lineTo x="20326" y="7978"/>
                <wp:lineTo x="20132" y="5373"/>
                <wp:lineTo x="19067" y="3582"/>
                <wp:lineTo x="18680" y="2279"/>
                <wp:lineTo x="15389" y="326"/>
                <wp:lineTo x="14228" y="0"/>
                <wp:lineTo x="11518" y="0"/>
              </wp:wrapPolygon>
            </wp:wrapTight>
            <wp:docPr id="58370" name="Picture 2" descr="pha12e_fig_07_12a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pha12e_fig_07_12a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89984" l="16321" r="810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35" r="20740"/>
                    <a:stretch/>
                  </pic:blipFill>
                  <pic:spPr bwMode="auto">
                    <a:xfrm>
                      <a:off x="0" y="0"/>
                      <a:ext cx="425132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5BA">
        <w:drawing>
          <wp:anchor distT="0" distB="0" distL="114300" distR="114300" simplePos="0" relativeHeight="251662336" behindDoc="1" locked="0" layoutInCell="1" allowOverlap="1" wp14:anchorId="27CB8E44" wp14:editId="471D9621">
            <wp:simplePos x="0" y="0"/>
            <wp:positionH relativeFrom="column">
              <wp:posOffset>-806450</wp:posOffset>
            </wp:positionH>
            <wp:positionV relativeFrom="paragraph">
              <wp:posOffset>6412865</wp:posOffset>
            </wp:positionV>
            <wp:extent cx="4283710" cy="2980690"/>
            <wp:effectExtent l="0" t="0" r="2540" b="0"/>
            <wp:wrapTight wrapText="bothSides">
              <wp:wrapPolygon edited="0">
                <wp:start x="0" y="0"/>
                <wp:lineTo x="0" y="21398"/>
                <wp:lineTo x="21517" y="21398"/>
                <wp:lineTo x="21517" y="0"/>
                <wp:lineTo x="0" y="0"/>
              </wp:wrapPolygon>
            </wp:wrapTight>
            <wp:docPr id="25602" name="Picture 2" descr="pha12e_fig_07_03c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pha12e_fig_07_03c_u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5BA">
        <w:rPr>
          <w:noProof/>
        </w:rPr>
        <w:drawing>
          <wp:anchor distT="0" distB="0" distL="114300" distR="114300" simplePos="0" relativeHeight="251660288" behindDoc="1" locked="0" layoutInCell="1" allowOverlap="1" wp14:anchorId="4B24DC52" wp14:editId="60250A75">
            <wp:simplePos x="0" y="0"/>
            <wp:positionH relativeFrom="column">
              <wp:posOffset>-392430</wp:posOffset>
            </wp:positionH>
            <wp:positionV relativeFrom="paragraph">
              <wp:posOffset>10795</wp:posOffset>
            </wp:positionV>
            <wp:extent cx="2956560" cy="3149600"/>
            <wp:effectExtent l="0" t="0" r="0" b="0"/>
            <wp:wrapTight wrapText="bothSides">
              <wp:wrapPolygon edited="0">
                <wp:start x="0" y="0"/>
                <wp:lineTo x="0" y="21426"/>
                <wp:lineTo x="21433" y="21426"/>
                <wp:lineTo x="21433" y="0"/>
                <wp:lineTo x="0" y="0"/>
              </wp:wrapPolygon>
            </wp:wrapTight>
            <wp:docPr id="19458" name="Picture 2" descr="pap13_fig_07_02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pap13_fig_07_02_u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7D" w:rsidRDefault="0038117D"/>
    <w:p w:rsidR="0038117D" w:rsidRDefault="006708C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0E49A08" wp14:editId="2CF5D563">
            <wp:simplePos x="0" y="0"/>
            <wp:positionH relativeFrom="column">
              <wp:posOffset>3271520</wp:posOffset>
            </wp:positionH>
            <wp:positionV relativeFrom="paragraph">
              <wp:posOffset>-544195</wp:posOffset>
            </wp:positionV>
            <wp:extent cx="3360420" cy="2490470"/>
            <wp:effectExtent l="0" t="0" r="0" b="5080"/>
            <wp:wrapTight wrapText="bothSides">
              <wp:wrapPolygon edited="0">
                <wp:start x="0" y="0"/>
                <wp:lineTo x="0" y="21479"/>
                <wp:lineTo x="21429" y="21479"/>
                <wp:lineTo x="21429" y="0"/>
                <wp:lineTo x="0" y="0"/>
              </wp:wrapPolygon>
            </wp:wrapTight>
            <wp:docPr id="48130" name="Picture 2" descr="pha12e_fig_07_08a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pha12e_fig_07_08a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0"/>
                    <a:stretch/>
                  </pic:blipFill>
                  <pic:spPr bwMode="auto">
                    <a:xfrm>
                      <a:off x="0" y="0"/>
                      <a:ext cx="336042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264B78C" wp14:editId="7CE24E59">
            <wp:simplePos x="0" y="0"/>
            <wp:positionH relativeFrom="column">
              <wp:posOffset>-317500</wp:posOffset>
            </wp:positionH>
            <wp:positionV relativeFrom="paragraph">
              <wp:posOffset>-665480</wp:posOffset>
            </wp:positionV>
            <wp:extent cx="3669030" cy="2793365"/>
            <wp:effectExtent l="0" t="0" r="7620" b="6985"/>
            <wp:wrapTight wrapText="bothSides">
              <wp:wrapPolygon edited="0">
                <wp:start x="0" y="0"/>
                <wp:lineTo x="0" y="21507"/>
                <wp:lineTo x="21533" y="21507"/>
                <wp:lineTo x="21533" y="0"/>
                <wp:lineTo x="0" y="0"/>
              </wp:wrapPolygon>
            </wp:wrapTight>
            <wp:docPr id="74754" name="Picture 2" descr="pha12e_fig_07_17a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 descr="pha12e_fig_07_17a_u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7D" w:rsidRDefault="0038117D"/>
    <w:p w:rsidR="0038117D" w:rsidRDefault="006708C2">
      <w:r>
        <w:rPr>
          <w:noProof/>
        </w:rPr>
        <w:drawing>
          <wp:anchor distT="0" distB="0" distL="114300" distR="114300" simplePos="0" relativeHeight="251667456" behindDoc="1" locked="0" layoutInCell="1" allowOverlap="1" wp14:anchorId="6BD22590" wp14:editId="77F7E584">
            <wp:simplePos x="0" y="0"/>
            <wp:positionH relativeFrom="column">
              <wp:posOffset>4102100</wp:posOffset>
            </wp:positionH>
            <wp:positionV relativeFrom="paragraph">
              <wp:posOffset>145415</wp:posOffset>
            </wp:positionV>
            <wp:extent cx="1515745" cy="3158490"/>
            <wp:effectExtent l="0" t="0" r="8255" b="3810"/>
            <wp:wrapTight wrapText="bothSides">
              <wp:wrapPolygon edited="0">
                <wp:start x="0" y="0"/>
                <wp:lineTo x="0" y="21496"/>
                <wp:lineTo x="21446" y="21496"/>
                <wp:lineTo x="21446" y="0"/>
                <wp:lineTo x="0" y="0"/>
              </wp:wrapPolygon>
            </wp:wrapTight>
            <wp:docPr id="68610" name="Picture 2" descr="pha12e_fig_07_15c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" name="Picture 2" descr="pha12e_fig_07_15c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0" b="17905"/>
                    <a:stretch/>
                  </pic:blipFill>
                  <pic:spPr bwMode="auto">
                    <a:xfrm>
                      <a:off x="0" y="0"/>
                      <a:ext cx="151574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7D" w:rsidRDefault="006708C2">
      <w:r>
        <w:rPr>
          <w:noProof/>
        </w:rPr>
        <w:drawing>
          <wp:anchor distT="0" distB="0" distL="114300" distR="114300" simplePos="0" relativeHeight="251664384" behindDoc="1" locked="0" layoutInCell="1" allowOverlap="1" wp14:anchorId="7212FE54" wp14:editId="5DB3DEAA">
            <wp:simplePos x="0" y="0"/>
            <wp:positionH relativeFrom="column">
              <wp:posOffset>-107315</wp:posOffset>
            </wp:positionH>
            <wp:positionV relativeFrom="paragraph">
              <wp:posOffset>70485</wp:posOffset>
            </wp:positionV>
            <wp:extent cx="3585845" cy="3194050"/>
            <wp:effectExtent l="0" t="0" r="0" b="6350"/>
            <wp:wrapTight wrapText="bothSides">
              <wp:wrapPolygon edited="0">
                <wp:start x="0" y="0"/>
                <wp:lineTo x="0" y="21514"/>
                <wp:lineTo x="21458" y="21514"/>
                <wp:lineTo x="21458" y="0"/>
                <wp:lineTo x="0" y="0"/>
              </wp:wrapPolygon>
            </wp:wrapTight>
            <wp:docPr id="44034" name="Picture 2" descr="pha12e_fig_07_07d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pha12e_fig_07_07d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86"/>
                    <a:stretch/>
                  </pic:blipFill>
                  <pic:spPr bwMode="auto">
                    <a:xfrm>
                      <a:off x="0" y="0"/>
                      <a:ext cx="3585845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6708C2">
      <w:r w:rsidRPr="00D935EF">
        <w:drawing>
          <wp:anchor distT="0" distB="0" distL="114300" distR="114300" simplePos="0" relativeHeight="251669504" behindDoc="1" locked="0" layoutInCell="1" allowOverlap="1" wp14:anchorId="502886FD" wp14:editId="3DCF8A40">
            <wp:simplePos x="0" y="0"/>
            <wp:positionH relativeFrom="column">
              <wp:posOffset>461645</wp:posOffset>
            </wp:positionH>
            <wp:positionV relativeFrom="paragraph">
              <wp:posOffset>150495</wp:posOffset>
            </wp:positionV>
            <wp:extent cx="259969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68" y="21440"/>
                <wp:lineTo x="21368" y="0"/>
                <wp:lineTo x="0" y="0"/>
              </wp:wrapPolygon>
            </wp:wrapTight>
            <wp:docPr id="72706" name="Picture 2" descr="pha12e_fig_07_16ab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 descr="pha12e_fig_07_16ab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13" b="4525"/>
                    <a:stretch/>
                  </pic:blipFill>
                  <pic:spPr bwMode="auto">
                    <a:xfrm>
                      <a:off x="0" y="0"/>
                      <a:ext cx="259969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38117D"/>
    <w:p w:rsidR="0038117D" w:rsidRDefault="001C5971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-570230</wp:posOffset>
            </wp:positionV>
            <wp:extent cx="5943600" cy="4297680"/>
            <wp:effectExtent l="0" t="0" r="0" b="7620"/>
            <wp:wrapTight wrapText="bothSides">
              <wp:wrapPolygon edited="0">
                <wp:start x="0" y="0"/>
                <wp:lineTo x="0" y="21543"/>
                <wp:lineTo x="21531" y="21543"/>
                <wp:lineTo x="21531" y="0"/>
                <wp:lineTo x="0" y="0"/>
              </wp:wrapPolygon>
            </wp:wrapTight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5BA" w:rsidRDefault="001C5971">
      <w:r w:rsidRPr="001C5971">
        <w:drawing>
          <wp:anchor distT="0" distB="0" distL="114300" distR="114300" simplePos="0" relativeHeight="251670528" behindDoc="1" locked="0" layoutInCell="1" allowOverlap="1" wp14:anchorId="6F2FA390" wp14:editId="11A2CCDE">
            <wp:simplePos x="0" y="0"/>
            <wp:positionH relativeFrom="column">
              <wp:posOffset>367665</wp:posOffset>
            </wp:positionH>
            <wp:positionV relativeFrom="paragraph">
              <wp:posOffset>6985</wp:posOffset>
            </wp:positionV>
            <wp:extent cx="4950460" cy="4227195"/>
            <wp:effectExtent l="0" t="0" r="2540" b="1905"/>
            <wp:wrapTight wrapText="bothSides">
              <wp:wrapPolygon edited="0">
                <wp:start x="0" y="0"/>
                <wp:lineTo x="0" y="21512"/>
                <wp:lineTo x="21528" y="21512"/>
                <wp:lineTo x="21528" y="0"/>
                <wp:lineTo x="0" y="0"/>
              </wp:wrapPolygon>
            </wp:wrapTight>
            <wp:docPr id="98306" name="Picture 2" descr="pha12e_fig_07_21c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6" name="Picture 2" descr="pha12e_fig_07_21c_ul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45BA" w:rsidRDefault="002345BA"/>
    <w:p w:rsidR="0038117D" w:rsidRDefault="0038117D"/>
    <w:p w:rsidR="0038117D" w:rsidRDefault="0038117D"/>
    <w:p w:rsidR="0038117D" w:rsidRDefault="0038117D"/>
    <w:p w:rsidR="0038117D" w:rsidRDefault="0038117D"/>
    <w:p w:rsidR="007C6200" w:rsidRDefault="007C6200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/>
    <w:p w:rsidR="001C5971" w:rsidRDefault="001C5971">
      <w:r w:rsidRPr="001C5971">
        <w:lastRenderedPageBreak/>
        <w:drawing>
          <wp:inline distT="0" distB="0" distL="0" distR="0" wp14:anchorId="623A2D92" wp14:editId="6CF33512">
            <wp:extent cx="5943600" cy="3693795"/>
            <wp:effectExtent l="0" t="0" r="0" b="1905"/>
            <wp:docPr id="95234" name="Picture 2" descr="pha12e_fig_07_20ab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" name="Picture 2" descr="pha12e_fig_07_20ab_u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1C5971" w:rsidSect="00362D7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53B" w:rsidRDefault="00C5553B" w:rsidP="00BF10F5">
      <w:r>
        <w:separator/>
      </w:r>
    </w:p>
  </w:endnote>
  <w:endnote w:type="continuationSeparator" w:id="0">
    <w:p w:rsidR="00C5553B" w:rsidRDefault="00C5553B" w:rsidP="00BF1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altName w:val="Calisto MT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788110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C5553B" w:rsidRDefault="00C5553B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279C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C5553B" w:rsidRDefault="00C555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53B" w:rsidRDefault="00C5553B" w:rsidP="00BF10F5">
      <w:r>
        <w:separator/>
      </w:r>
    </w:p>
  </w:footnote>
  <w:footnote w:type="continuationSeparator" w:id="0">
    <w:p w:rsidR="00C5553B" w:rsidRDefault="00C5553B" w:rsidP="00BF10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A58A9"/>
    <w:multiLevelType w:val="hybridMultilevel"/>
    <w:tmpl w:val="AB486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D2"/>
    <w:rsid w:val="00122328"/>
    <w:rsid w:val="00184C6B"/>
    <w:rsid w:val="001967E7"/>
    <w:rsid w:val="001A17A8"/>
    <w:rsid w:val="001C5971"/>
    <w:rsid w:val="001E312D"/>
    <w:rsid w:val="002345BA"/>
    <w:rsid w:val="002C6C2E"/>
    <w:rsid w:val="00305DE5"/>
    <w:rsid w:val="00356111"/>
    <w:rsid w:val="00362D7F"/>
    <w:rsid w:val="0038117D"/>
    <w:rsid w:val="00383DA2"/>
    <w:rsid w:val="004A6F6F"/>
    <w:rsid w:val="006708C2"/>
    <w:rsid w:val="007B6767"/>
    <w:rsid w:val="007C6200"/>
    <w:rsid w:val="007E3AC5"/>
    <w:rsid w:val="007F45D2"/>
    <w:rsid w:val="00812E4A"/>
    <w:rsid w:val="00887FA0"/>
    <w:rsid w:val="008A2498"/>
    <w:rsid w:val="008A5DD1"/>
    <w:rsid w:val="00906F8A"/>
    <w:rsid w:val="00990FC9"/>
    <w:rsid w:val="00A16053"/>
    <w:rsid w:val="00A47F30"/>
    <w:rsid w:val="00B9279C"/>
    <w:rsid w:val="00B93D03"/>
    <w:rsid w:val="00BF10F5"/>
    <w:rsid w:val="00C5553B"/>
    <w:rsid w:val="00CB5691"/>
    <w:rsid w:val="00D60BE0"/>
    <w:rsid w:val="00E3264D"/>
    <w:rsid w:val="00EB3BCE"/>
    <w:rsid w:val="00F8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5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5D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F45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5D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5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5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45D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F45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5D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5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5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1B89CECF.dotm</Template>
  <TotalTime>165</TotalTime>
  <Pages>5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Rivers Christian School</Company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Eckart</dc:creator>
  <cp:lastModifiedBy>Chris Eckart</cp:lastModifiedBy>
  <cp:revision>7</cp:revision>
  <dcterms:created xsi:type="dcterms:W3CDTF">2015-01-09T13:02:00Z</dcterms:created>
  <dcterms:modified xsi:type="dcterms:W3CDTF">2015-01-09T20:27:00Z</dcterms:modified>
</cp:coreProperties>
</file>