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B9F" w:rsidRDefault="00720B9F" w:rsidP="00720B9F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page will explain how to correctly complete and submit Mr. </w:t>
      </w:r>
      <w:proofErr w:type="spellStart"/>
      <w:r>
        <w:rPr>
          <w:rFonts w:ascii="Times New Roman" w:hAnsi="Times New Roman" w:cs="Times New Roman"/>
          <w:sz w:val="28"/>
          <w:szCs w:val="28"/>
        </w:rPr>
        <w:t>Eckart's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80">
        <w:rPr>
          <w:rFonts w:ascii="Times New Roman" w:hAnsi="Times New Roman" w:cs="Times New Roman"/>
          <w:sz w:val="28"/>
          <w:szCs w:val="28"/>
        </w:rPr>
        <w:t>Qui</w:t>
      </w:r>
      <w:bookmarkStart w:id="0" w:name="_GoBack"/>
      <w:bookmarkEnd w:id="0"/>
      <w:r w:rsidR="00A94C80">
        <w:rPr>
          <w:rFonts w:ascii="Times New Roman" w:hAnsi="Times New Roman" w:cs="Times New Roman"/>
          <w:sz w:val="28"/>
          <w:szCs w:val="28"/>
        </w:rPr>
        <w:t>zlet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homework.  </w:t>
      </w:r>
    </w:p>
    <w:p w:rsidR="00720B9F" w:rsidRDefault="00720B9F">
      <w:pPr>
        <w:rPr>
          <w:rFonts w:ascii="Times New Roman" w:hAnsi="Times New Roman" w:cs="Times New Roman"/>
          <w:sz w:val="28"/>
          <w:szCs w:val="28"/>
        </w:rPr>
      </w:pPr>
    </w:p>
    <w:p w:rsidR="00720B9F" w:rsidRDefault="00FD1167" w:rsidP="00720B9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</w:t>
      </w:r>
      <w:r w:rsidR="00720B9F">
        <w:rPr>
          <w:rFonts w:ascii="Times New Roman" w:hAnsi="Times New Roman" w:cs="Times New Roman"/>
          <w:sz w:val="28"/>
          <w:szCs w:val="28"/>
        </w:rPr>
        <w:t xml:space="preserve">o to the webpage at </w:t>
      </w:r>
      <w:hyperlink r:id="rId8" w:history="1">
        <w:r w:rsidR="00720B9F" w:rsidRPr="004775F1">
          <w:rPr>
            <w:rStyle w:val="Hyperlink"/>
            <w:rFonts w:ascii="Times New Roman" w:hAnsi="Times New Roman" w:cs="Times New Roman"/>
            <w:sz w:val="28"/>
            <w:szCs w:val="28"/>
          </w:rPr>
          <w:t>http://considerthis2.net/</w:t>
        </w:r>
      </w:hyperlink>
      <w:r w:rsidR="00720B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20B9F" w:rsidRDefault="00720B9F" w:rsidP="00720B9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08AC70" wp14:editId="11CC1C5B">
            <wp:simplePos x="0" y="0"/>
            <wp:positionH relativeFrom="column">
              <wp:posOffset>377190</wp:posOffset>
            </wp:positionH>
            <wp:positionV relativeFrom="paragraph">
              <wp:posOffset>113030</wp:posOffset>
            </wp:positionV>
            <wp:extent cx="3380740" cy="2704465"/>
            <wp:effectExtent l="19050" t="19050" r="10160" b="196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704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Click the biology page link, then click the correct chapter.</w:t>
      </w:r>
    </w:p>
    <w:p w:rsidR="00720B9F" w:rsidRDefault="00720B9F" w:rsidP="00720B9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276225</wp:posOffset>
            </wp:positionV>
            <wp:extent cx="3455035" cy="2764155"/>
            <wp:effectExtent l="19050" t="19050" r="12065" b="171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76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9F" w:rsidRDefault="00720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183C" w:rsidRDefault="00720B9F" w:rsidP="00F318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Click on the corresponding </w:t>
      </w:r>
      <w:proofErr w:type="spellStart"/>
      <w:r>
        <w:rPr>
          <w:rFonts w:ascii="Times New Roman" w:hAnsi="Times New Roman" w:cs="Times New Roman"/>
          <w:sz w:val="28"/>
          <w:szCs w:val="28"/>
        </w:rPr>
        <w:t>Quizlet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link.</w:t>
      </w:r>
    </w:p>
    <w:p w:rsidR="00F3183C" w:rsidRDefault="00F3183C" w:rsidP="00F3183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2F02CA5" wp14:editId="52ED710F">
            <wp:simplePos x="0" y="0"/>
            <wp:positionH relativeFrom="column">
              <wp:posOffset>457200</wp:posOffset>
            </wp:positionH>
            <wp:positionV relativeFrom="paragraph">
              <wp:posOffset>274955</wp:posOffset>
            </wp:positionV>
            <wp:extent cx="3444875" cy="2721610"/>
            <wp:effectExtent l="19050" t="19050" r="22225" b="21590"/>
            <wp:wrapSquare wrapText="bothSides"/>
            <wp:docPr id="4" name="Picture 4" descr="\\SRP\School\Users\ceckart\Desktop\web page stuff\cooper website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P\School\Users\ceckart\Desktop\web page stuff\cooper website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1"/>
                    <a:stretch/>
                  </pic:blipFill>
                  <pic:spPr bwMode="auto">
                    <a:xfrm>
                      <a:off x="0" y="0"/>
                      <a:ext cx="3444875" cy="2721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Default="00F3183C" w:rsidP="00F3183C"/>
    <w:p w:rsidR="00F3183C" w:rsidRDefault="00F3183C" w:rsidP="00F318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Take the quiz.</w:t>
      </w:r>
    </w:p>
    <w:p w:rsidR="00F3183C" w:rsidRDefault="00F3183C" w:rsidP="00F3183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214630</wp:posOffset>
            </wp:positionV>
            <wp:extent cx="3348990" cy="2679065"/>
            <wp:effectExtent l="19050" t="19050" r="22860" b="260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679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Default="00F3183C" w:rsidP="00F3183C"/>
    <w:p w:rsidR="00F3183C" w:rsidRDefault="00F3183C" w:rsidP="00F3183C"/>
    <w:p w:rsidR="001331FD" w:rsidRDefault="001331FD" w:rsidP="001331FD">
      <w:pPr>
        <w:rPr>
          <w:rFonts w:ascii="Times New Roman" w:hAnsi="Times New Roman" w:cs="Times New Roman"/>
          <w:sz w:val="28"/>
          <w:szCs w:val="28"/>
        </w:rPr>
      </w:pPr>
    </w:p>
    <w:p w:rsidR="001331FD" w:rsidRDefault="001331FD" w:rsidP="001331FD">
      <w:pPr>
        <w:rPr>
          <w:rFonts w:ascii="Times New Roman" w:hAnsi="Times New Roman" w:cs="Times New Roman"/>
          <w:sz w:val="28"/>
          <w:szCs w:val="28"/>
        </w:rPr>
      </w:pPr>
    </w:p>
    <w:p w:rsidR="001331FD" w:rsidRDefault="001331FD" w:rsidP="001331FD">
      <w:pPr>
        <w:rPr>
          <w:rFonts w:ascii="Times New Roman" w:hAnsi="Times New Roman" w:cs="Times New Roman"/>
          <w:sz w:val="28"/>
          <w:szCs w:val="28"/>
        </w:rPr>
      </w:pPr>
    </w:p>
    <w:p w:rsidR="001331FD" w:rsidRDefault="001331FD" w:rsidP="001331FD">
      <w:pPr>
        <w:rPr>
          <w:rFonts w:ascii="Times New Roman" w:hAnsi="Times New Roman" w:cs="Times New Roman"/>
          <w:sz w:val="28"/>
          <w:szCs w:val="28"/>
        </w:rPr>
      </w:pPr>
    </w:p>
    <w:p w:rsidR="00F3183C" w:rsidRDefault="00F3183C" w:rsidP="001331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31FD">
        <w:rPr>
          <w:rFonts w:ascii="Times New Roman" w:hAnsi="Times New Roman" w:cs="Times New Roman"/>
          <w:sz w:val="28"/>
          <w:szCs w:val="28"/>
        </w:rPr>
        <w:t xml:space="preserve"> </w:t>
      </w:r>
      <w:r w:rsidR="001331FD" w:rsidRPr="001331FD">
        <w:rPr>
          <w:rFonts w:ascii="Times New Roman" w:hAnsi="Times New Roman" w:cs="Times New Roman"/>
          <w:sz w:val="28"/>
          <w:szCs w:val="28"/>
        </w:rPr>
        <w:t xml:space="preserve">Type your initials into </w:t>
      </w:r>
      <w:r w:rsidR="00BB1F6E">
        <w:rPr>
          <w:rFonts w:ascii="Times New Roman" w:hAnsi="Times New Roman" w:cs="Times New Roman"/>
          <w:sz w:val="28"/>
          <w:szCs w:val="28"/>
        </w:rPr>
        <w:t xml:space="preserve">one of </w:t>
      </w:r>
      <w:r w:rsidR="001331FD" w:rsidRPr="001331FD">
        <w:rPr>
          <w:rFonts w:ascii="Times New Roman" w:hAnsi="Times New Roman" w:cs="Times New Roman"/>
          <w:sz w:val="28"/>
          <w:szCs w:val="28"/>
        </w:rPr>
        <w:t>the circled areas on the following picture</w:t>
      </w:r>
    </w:p>
    <w:p w:rsidR="001331FD" w:rsidRDefault="001331FD" w:rsidP="001331F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9D0E6E6" wp14:editId="1E36D7FA">
                <wp:simplePos x="0" y="0"/>
                <wp:positionH relativeFrom="column">
                  <wp:posOffset>-829341</wp:posOffset>
                </wp:positionH>
                <wp:positionV relativeFrom="paragraph">
                  <wp:posOffset>93581</wp:posOffset>
                </wp:positionV>
                <wp:extent cx="7634177" cy="6177517"/>
                <wp:effectExtent l="0" t="0" r="508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4177" cy="6177517"/>
                          <a:chOff x="0" y="0"/>
                          <a:chExt cx="7190842" cy="5742432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\\SRP\School\Users\ceckart\Desktop\web page stuff\cooper website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0842" cy="574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6791" y="1258214"/>
                            <a:ext cx="175564" cy="307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3D16" w:rsidRDefault="00E13D16" w:rsidP="001331F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-65.3pt;margin-top:7.35pt;width:601.1pt;height:486.4pt;z-index:251664384;mso-width-relative:margin;mso-height-relative:margin" coordsize="71908,57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1908;height:57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KIK7AAAA2gAAAA8AAABkcnMvZG93bnJldi54bWxET8kKwjAQvQv+QxjBm6aKuFSjiAuIN5cP&#10;GJqxKTaT0sRa/94cBI+Pt682rS1FQ7UvHCsYDRMQxJnTBecK7rfjYA7CB2SNpWNS8CEPm3W3s8JU&#10;uzdfqLmGXMQQ9ikqMCFUqZQ+M2TRD11FHLmHqy2GCOtc6hrfMdyWcpwkU2mx4NhgsKKdoex5fVkF&#10;hyab3NuzOS/oydvd4ljM9vKjVL/XbpcgArXhL/65T1pB3BqvxBsg1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CFKIK7AAAA2gAAAA8AAAAAAAAAAAAAAAAAnwIAAGRycy9k&#10;b3ducmV2LnhtbFBLBQYAAAAABAAEAPcAAACHAwAAAAA=&#10;">
                  <v:imagedata r:id="rId14" o:title="Untitl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8667;top:12582;width:1756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E13D16" w:rsidRDefault="00E13D16" w:rsidP="001331FD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331FD" w:rsidRDefault="001331FD" w:rsidP="001331F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Default="001331FD" w:rsidP="001331FD"/>
    <w:p w:rsidR="001331FD" w:rsidRDefault="001331FD" w:rsidP="001331FD">
      <w:pPr>
        <w:rPr>
          <w:rFonts w:ascii="Times New Roman" w:hAnsi="Times New Roman" w:cs="Times New Roman"/>
          <w:sz w:val="28"/>
        </w:rPr>
      </w:pPr>
    </w:p>
    <w:p w:rsidR="001331FD" w:rsidRDefault="001331FD" w:rsidP="001331FD">
      <w:pPr>
        <w:rPr>
          <w:rFonts w:ascii="Times New Roman" w:hAnsi="Times New Roman" w:cs="Times New Roman"/>
          <w:sz w:val="28"/>
        </w:rPr>
      </w:pPr>
    </w:p>
    <w:p w:rsidR="001331FD" w:rsidRDefault="001331FD" w:rsidP="001331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331FD">
        <w:rPr>
          <w:rFonts w:ascii="Times New Roman" w:hAnsi="Times New Roman" w:cs="Times New Roman"/>
          <w:sz w:val="28"/>
        </w:rPr>
        <w:lastRenderedPageBreak/>
        <w:t>Screenshot the final product by pressing shift</w:t>
      </w:r>
      <w:r w:rsidR="00E13D16">
        <w:rPr>
          <w:rFonts w:ascii="Times New Roman" w:hAnsi="Times New Roman" w:cs="Times New Roman"/>
          <w:sz w:val="28"/>
        </w:rPr>
        <w:t xml:space="preserve"> </w:t>
      </w:r>
      <w:r w:rsidRPr="001331FD">
        <w:rPr>
          <w:rFonts w:ascii="Times New Roman" w:hAnsi="Times New Roman" w:cs="Times New Roman"/>
          <w:sz w:val="28"/>
        </w:rPr>
        <w:t>+</w:t>
      </w:r>
      <w:r w:rsidR="00E13D1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331FD">
        <w:rPr>
          <w:rFonts w:ascii="Times New Roman" w:hAnsi="Times New Roman" w:cs="Times New Roman"/>
          <w:sz w:val="28"/>
        </w:rPr>
        <w:t>prt</w:t>
      </w:r>
      <w:proofErr w:type="spellEnd"/>
      <w:r w:rsidRPr="001331FD">
        <w:rPr>
          <w:rFonts w:ascii="Times New Roman" w:hAnsi="Times New Roman" w:cs="Times New Roman"/>
          <w:sz w:val="28"/>
        </w:rPr>
        <w:t xml:space="preserve"> scr.</w:t>
      </w:r>
    </w:p>
    <w:p w:rsidR="00E13D16" w:rsidRDefault="00E13D16" w:rsidP="00E13D16">
      <w:pPr>
        <w:pStyle w:val="ListParagraph"/>
        <w:rPr>
          <w:rFonts w:ascii="Times New Roman" w:hAnsi="Times New Roman" w:cs="Times New Roman"/>
          <w:sz w:val="28"/>
        </w:rPr>
      </w:pPr>
    </w:p>
    <w:p w:rsidR="00E13D16" w:rsidRDefault="00E13D16" w:rsidP="00E13D16">
      <w:pPr>
        <w:pStyle w:val="ListParagrap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A8D005C" wp14:editId="0E53B300">
                <wp:simplePos x="0" y="0"/>
                <wp:positionH relativeFrom="column">
                  <wp:posOffset>-180753</wp:posOffset>
                </wp:positionH>
                <wp:positionV relativeFrom="paragraph">
                  <wp:posOffset>209949</wp:posOffset>
                </wp:positionV>
                <wp:extent cx="5943600" cy="2115879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15879"/>
                          <a:chOff x="0" y="244567"/>
                          <a:chExt cx="5943600" cy="2116048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http://img.misco.eu/resources/images/products/106/KEN/15/1500109/1500109_40_1600x16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32" b="30764"/>
                          <a:stretch/>
                        </pic:blipFill>
                        <pic:spPr bwMode="auto">
                          <a:xfrm>
                            <a:off x="0" y="244567"/>
                            <a:ext cx="5943600" cy="211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116959" y="1584251"/>
                            <a:ext cx="297712" cy="276446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3157870" y="1594884"/>
                            <a:ext cx="680085" cy="2762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3912782" y="829340"/>
                            <a:ext cx="297180" cy="2762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14.25pt;margin-top:16.55pt;width:468pt;height:166.6pt;z-index:251670528;mso-height-relative:margin" coordorigin=",2445" coordsize="59436,2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G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">
                <v:shape id="Picture 10" o:spid="_x0000_s1027" type="#_x0000_t75" alt="http://img.misco.eu/resources/images/products/106/KEN/15/1500109/1500109_40_1600x1600.jpg" style="position:absolute;top:2445;width:59436;height:2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DxHDAAAA2wAAAA8AAABkcnMvZG93bnJldi54bWxEj01rwkAQhu9C/8MyBS9SN/UgNrpKqS31&#10;JJgGvQ7ZMQlmZ2N2q6m/3jkIvc0w78czi1XvGnWhLtSeDbyOE1DEhbc1lwbyn6+XGagQkS02nsnA&#10;HwVYLZ8GC0ytv/KOLlkslYRwSNFAFWObah2KihyGsW+J5Xb0ncMoa1dq2+FVwl2jJ0ky1Q5rloYK&#10;W/qoqDhlv056Rwnt/f5m3w7t+my/t3me9Z/GDJ/79zmoSH38Fz/cGyv4Qi+/yAB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EPEcMAAADbAAAADwAAAAAAAAAAAAAAAACf&#10;AgAAZHJzL2Rvd25yZXYueG1sUEsFBgAAAAAEAAQA9wAAAI8DAAAAAA==&#10;">
                  <v:imagedata r:id="rId16" o:title="1500109_40_1600x1600" croptop="22041f" cropbottom="20161f"/>
                  <v:path arrowok="t"/>
                </v:shape>
                <v:oval id="Oval 11" o:spid="_x0000_s1028" style="position:absolute;left:1169;top:15842;width:2977;height:2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AwMAA&#10;AADbAAAADwAAAGRycy9kb3ducmV2LnhtbERPTYvCMBC9L/gfwgje1lRdVq1GUUHYw15WBa9DM22C&#10;zaQ00dZ/bxYW9jaP9znrbe9q8aA2WM8KJuMMBHHhteVKweV8fF+ACBFZY+2ZFDwpwHYzeFtjrn3H&#10;P/Q4xUqkEA45KjAxNrmUoTDkMIx9Q5y40rcOY4JtJXWLXQp3tZxm2ad0aDk1GGzoYKi4ne5Owb6U&#10;pbXzm/n4PnfXebGfLcsdKzUa9rsViEh9/Bf/ub90mj+B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KAwMAAAADbAAAADwAAAAAAAAAAAAAAAACYAgAAZHJzL2Rvd25y&#10;ZXYueG1sUEsFBgAAAAAEAAQA9QAAAIUDAAAAAA==&#10;" filled="f" strokecolor="red" strokeweight="3pt"/>
                <v:oval id="Oval 13" o:spid="_x0000_s1029" style="position:absolute;left:31578;top:15948;width:6801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7LMAA&#10;AADbAAAADwAAAGRycy9kb3ducmV2LnhtbERPTYvCMBC9L/gfwgje1lRdVq1GUUHYw15WBa9DM22C&#10;zaQ00dZ/bxYW9jaP9znrbe9q8aA2WM8KJuMMBHHhteVKweV8fF+ACBFZY+2ZFDwpwHYzeFtjrn3H&#10;P/Q4xUqkEA45KjAxNrmUoTDkMIx9Q5y40rcOY4JtJXWLXQp3tZxm2ad0aDk1GGzoYKi4ne5Owb6U&#10;pbXzm/n4PnfXebGfLcsdKzUa9rsViEh9/Bf/ub90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y7LMAAAADbAAAADwAAAAAAAAAAAAAAAACYAgAAZHJzL2Rvd25y&#10;ZXYueG1sUEsFBgAAAAAEAAQA9QAAAIUDAAAAAA==&#10;" filled="f" strokecolor="red" strokeweight="3pt"/>
                <v:oval id="Oval 14" o:spid="_x0000_s1030" style="position:absolute;left:39127;top:8293;width:2972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jWMAA&#10;AADbAAAADwAAAGRycy9kb3ducmV2LnhtbERPS4vCMBC+L/gfwgje1tQHq1aj6MKCBy+rgtehmTbB&#10;ZlKarO3+e7Ow4G0+vudsdr2rxYPaYD0rmIwzEMSF15YrBdfL1/sSRIjIGmvPpOCXAuy2g7cN5tp3&#10;/E2Pc6xECuGQowITY5NLGQpDDsPYN8SJK33rMCbYVlK32KVwV8tpln1Ih5ZTg8GGPg0V9/OPU3Ao&#10;ZWnt4m7mp0t3WxSH2arcs1KjYb9fg4jUx5f4333Uaf4c/n5J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UjWMAAAADbAAAADwAAAAAAAAAAAAAAAACYAgAAZHJzL2Rvd25y&#10;ZXYueG1sUEsFBgAAAAAEAAQA9QAAAIUDAAAAAA==&#10;" filled="f" strokecolor="red" strokeweight="3pt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</w:rPr>
        <w:t>PC:</w:t>
      </w:r>
    </w:p>
    <w:p w:rsidR="00E13D16" w:rsidRPr="00E13D16" w:rsidRDefault="00E13D16" w:rsidP="00E13D16"/>
    <w:p w:rsidR="00E13D16" w:rsidRPr="00E13D16" w:rsidRDefault="00E13D16" w:rsidP="00E13D16"/>
    <w:p w:rsidR="00E13D16" w:rsidRPr="00E13D16" w:rsidRDefault="00E13D16" w:rsidP="00E13D16"/>
    <w:p w:rsidR="00E13D16" w:rsidRPr="00E13D16" w:rsidRDefault="00E13D16" w:rsidP="00E13D16"/>
    <w:p w:rsidR="00E13D16" w:rsidRPr="00E13D16" w:rsidRDefault="00E13D16" w:rsidP="00E13D16"/>
    <w:p w:rsidR="00E13D16" w:rsidRDefault="00E13D16" w:rsidP="00E13D16">
      <w:pPr>
        <w:jc w:val="right"/>
      </w:pPr>
    </w:p>
    <w:p w:rsidR="00E13D16" w:rsidRDefault="00FD1167" w:rsidP="00FD1167">
      <w:pPr>
        <w:tabs>
          <w:tab w:val="left" w:pos="2495"/>
        </w:tabs>
      </w:pPr>
      <w:r>
        <w:tab/>
        <w:t>Note: some keyboards are different :P</w:t>
      </w:r>
    </w:p>
    <w:p w:rsidR="00E13D16" w:rsidRPr="00E13D16" w:rsidRDefault="00E13D16" w:rsidP="00E13D16">
      <w:pPr>
        <w:rPr>
          <w:rFonts w:ascii="Times New Roman" w:hAnsi="Times New Roman" w:cs="Times New Roman"/>
          <w:sz w:val="28"/>
        </w:rPr>
      </w:pPr>
    </w:p>
    <w:p w:rsidR="00E13D16" w:rsidRDefault="00E13D16" w:rsidP="00E13D16">
      <w:pPr>
        <w:tabs>
          <w:tab w:val="left" w:pos="547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703EB6" wp14:editId="2922B8D7">
                <wp:simplePos x="0" y="0"/>
                <wp:positionH relativeFrom="column">
                  <wp:posOffset>3848190</wp:posOffset>
                </wp:positionH>
                <wp:positionV relativeFrom="paragraph">
                  <wp:posOffset>73660</wp:posOffset>
                </wp:positionV>
                <wp:extent cx="372138" cy="574158"/>
                <wp:effectExtent l="19050" t="0" r="27940" b="35560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38" cy="57415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303pt;margin-top:5.8pt;width:29.3pt;height:45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" adj="14600" fillcolor="red" strokecolor="red" strokeweight="2pt"/>
            </w:pict>
          </mc:Fallback>
        </mc:AlternateContent>
      </w:r>
      <w:r w:rsidRPr="00E13D16">
        <w:rPr>
          <w:rFonts w:ascii="Times New Roman" w:hAnsi="Times New Roman" w:cs="Times New Roman"/>
          <w:sz w:val="28"/>
        </w:rPr>
        <w:t xml:space="preserve">            </w:t>
      </w:r>
      <w:proofErr w:type="gramStart"/>
      <w:r w:rsidRPr="00E13D16">
        <w:rPr>
          <w:rFonts w:ascii="Times New Roman" w:hAnsi="Times New Roman" w:cs="Times New Roman"/>
          <w:sz w:val="28"/>
        </w:rPr>
        <w:t>iPad</w:t>
      </w:r>
      <w:proofErr w:type="gramEnd"/>
      <w:r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ab/>
      </w:r>
      <w:r w:rsidR="00FD1167">
        <w:rPr>
          <w:rFonts w:ascii="Times New Roman" w:hAnsi="Times New Roman" w:cs="Times New Roman"/>
          <w:sz w:val="28"/>
        </w:rPr>
        <w:t>P</w:t>
      </w:r>
      <w:r>
        <w:rPr>
          <w:rFonts w:ascii="Times New Roman" w:hAnsi="Times New Roman" w:cs="Times New Roman"/>
          <w:sz w:val="28"/>
        </w:rPr>
        <w:t>ress</w:t>
      </w:r>
    </w:p>
    <w:p w:rsidR="00E13D16" w:rsidRDefault="00FD1167" w:rsidP="00E13D16">
      <w:pPr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32FF154A" wp14:editId="7EE087D4">
            <wp:simplePos x="0" y="0"/>
            <wp:positionH relativeFrom="column">
              <wp:posOffset>1488440</wp:posOffset>
            </wp:positionH>
            <wp:positionV relativeFrom="paragraph">
              <wp:posOffset>370840</wp:posOffset>
            </wp:positionV>
            <wp:extent cx="2911475" cy="3623945"/>
            <wp:effectExtent l="0" t="0" r="0" b="0"/>
            <wp:wrapTight wrapText="bothSides">
              <wp:wrapPolygon edited="0">
                <wp:start x="848" y="0"/>
                <wp:lineTo x="424" y="341"/>
                <wp:lineTo x="141" y="1135"/>
                <wp:lineTo x="141" y="20438"/>
                <wp:lineTo x="565" y="21460"/>
                <wp:lineTo x="848" y="21460"/>
                <wp:lineTo x="20634" y="21460"/>
                <wp:lineTo x="20917" y="21460"/>
                <wp:lineTo x="21341" y="20438"/>
                <wp:lineTo x="21200" y="568"/>
                <wp:lineTo x="20634" y="0"/>
                <wp:lineTo x="848" y="0"/>
              </wp:wrapPolygon>
            </wp:wrapTight>
            <wp:docPr id="16" name="Picture 16" descr="http://upload.wikimedia.org/wikipedia/commons/a/a4/IPa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a/a4/IPad_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D16" w:rsidRPr="00E13D16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821458" wp14:editId="6D535287">
                <wp:simplePos x="0" y="0"/>
                <wp:positionH relativeFrom="column">
                  <wp:posOffset>599336</wp:posOffset>
                </wp:positionH>
                <wp:positionV relativeFrom="paragraph">
                  <wp:posOffset>5454207</wp:posOffset>
                </wp:positionV>
                <wp:extent cx="2374265" cy="1403985"/>
                <wp:effectExtent l="0" t="0" r="22860" b="247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D16" w:rsidRDefault="00FD1167">
                            <w:proofErr w:type="spellStart"/>
                            <w:proofErr w:type="gramStart"/>
                            <w:r>
                              <w:t>yufkytfghkf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47.2pt;margin-top:429.4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">
                <v:textbox style="mso-fit-shape-to-text:t">
                  <w:txbxContent>
                    <w:p w:rsidR="00E13D16" w:rsidRDefault="00FD1167">
                      <w:proofErr w:type="spellStart"/>
                      <w:proofErr w:type="gramStart"/>
                      <w:r>
                        <w:t>yufkytfghkf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13D16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91E7BA" wp14:editId="68738696">
                <wp:simplePos x="0" y="0"/>
                <wp:positionH relativeFrom="column">
                  <wp:posOffset>2766695</wp:posOffset>
                </wp:positionH>
                <wp:positionV relativeFrom="paragraph">
                  <wp:posOffset>3989070</wp:posOffset>
                </wp:positionV>
                <wp:extent cx="372110" cy="574040"/>
                <wp:effectExtent l="19050" t="19050" r="46990" b="1651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72110" cy="5740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9" o:spid="_x0000_s1026" type="#_x0000_t67" style="position:absolute;margin-left:217.85pt;margin-top:314.1pt;width:29.3pt;height:45.2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" adj="14599" fillcolor="red" strokecolor="red" strokeweight="2pt"/>
            </w:pict>
          </mc:Fallback>
        </mc:AlternateContent>
      </w:r>
      <w:r w:rsidR="00E13D16" w:rsidRPr="00E13D16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D84207" wp14:editId="4869C735">
                <wp:simplePos x="0" y="0"/>
                <wp:positionH relativeFrom="column">
                  <wp:posOffset>3137093</wp:posOffset>
                </wp:positionH>
                <wp:positionV relativeFrom="paragraph">
                  <wp:posOffset>4251369</wp:posOffset>
                </wp:positionV>
                <wp:extent cx="595423" cy="318977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23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D16" w:rsidRPr="00E13D16" w:rsidRDefault="00FD11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</w:t>
                            </w:r>
                            <w:r w:rsidR="00E13D16" w:rsidRPr="00E13D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7pt;margin-top:334.75pt;width:46.9pt;height:2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" filled="f" stroked="f">
                <v:textbox>
                  <w:txbxContent>
                    <w:p w:rsidR="00E13D16" w:rsidRPr="00E13D16" w:rsidRDefault="00FD11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</w:t>
                      </w:r>
                      <w:r w:rsidR="00E13D16" w:rsidRPr="00E13D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old</w:t>
                      </w:r>
                    </w:p>
                  </w:txbxContent>
                </v:textbox>
              </v:shape>
            </w:pict>
          </mc:Fallback>
        </mc:AlternateContent>
      </w: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FD11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Email the picture to Mr. Eckart.</w:t>
      </w:r>
    </w:p>
    <w:p w:rsidR="00FD1167" w:rsidRDefault="00FD1167" w:rsidP="00FD1167">
      <w:pPr>
        <w:rPr>
          <w:rFonts w:ascii="Times New Roman" w:hAnsi="Times New Roman" w:cs="Times New Roman"/>
          <w:sz w:val="28"/>
        </w:rPr>
      </w:pPr>
    </w:p>
    <w:p w:rsidR="00FD1167" w:rsidRPr="00FD1167" w:rsidRDefault="00FD1167" w:rsidP="00FD11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Good job you are done.</w:t>
      </w:r>
    </w:p>
    <w:sectPr w:rsidR="00FD1167" w:rsidRPr="00FD11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D16" w:rsidRDefault="00E13D16" w:rsidP="00E13D16">
      <w:pPr>
        <w:spacing w:after="0" w:line="240" w:lineRule="auto"/>
      </w:pPr>
      <w:r>
        <w:separator/>
      </w:r>
    </w:p>
  </w:endnote>
  <w:endnote w:type="continuationSeparator" w:id="0">
    <w:p w:rsidR="00E13D16" w:rsidRDefault="00E13D16" w:rsidP="00E13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D16" w:rsidRDefault="00E13D16" w:rsidP="00E13D16">
      <w:pPr>
        <w:spacing w:after="0" w:line="240" w:lineRule="auto"/>
      </w:pPr>
      <w:r>
        <w:separator/>
      </w:r>
    </w:p>
  </w:footnote>
  <w:footnote w:type="continuationSeparator" w:id="0">
    <w:p w:rsidR="00E13D16" w:rsidRDefault="00E13D16" w:rsidP="00E13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796"/>
    <w:multiLevelType w:val="hybridMultilevel"/>
    <w:tmpl w:val="BF629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64F3A"/>
    <w:multiLevelType w:val="hybridMultilevel"/>
    <w:tmpl w:val="B7466CFA"/>
    <w:lvl w:ilvl="0" w:tplc="28EEA38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5D8"/>
    <w:rsid w:val="001331FD"/>
    <w:rsid w:val="00383DA2"/>
    <w:rsid w:val="00720B9F"/>
    <w:rsid w:val="008A5DD1"/>
    <w:rsid w:val="00A94C80"/>
    <w:rsid w:val="00BB1F6E"/>
    <w:rsid w:val="00D065D8"/>
    <w:rsid w:val="00E13D16"/>
    <w:rsid w:val="00F3183C"/>
    <w:rsid w:val="00FD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B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B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0B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3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D16"/>
  </w:style>
  <w:style w:type="paragraph" w:styleId="Footer">
    <w:name w:val="footer"/>
    <w:basedOn w:val="Normal"/>
    <w:link w:val="FooterChar"/>
    <w:uiPriority w:val="99"/>
    <w:unhideWhenUsed/>
    <w:rsid w:val="00E13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D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B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B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0B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3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D16"/>
  </w:style>
  <w:style w:type="paragraph" w:styleId="Footer">
    <w:name w:val="footer"/>
    <w:basedOn w:val="Normal"/>
    <w:link w:val="FooterChar"/>
    <w:uiPriority w:val="99"/>
    <w:unhideWhenUsed/>
    <w:rsid w:val="00E13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siderthis2.net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81E7FE48.dotm</Template>
  <TotalTime>0</TotalTime>
  <Pages>5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Eckart</dc:creator>
  <cp:lastModifiedBy>Chris Eckart</cp:lastModifiedBy>
  <cp:revision>2</cp:revision>
  <dcterms:created xsi:type="dcterms:W3CDTF">2015-01-12T20:02:00Z</dcterms:created>
  <dcterms:modified xsi:type="dcterms:W3CDTF">2015-01-12T20:02:00Z</dcterms:modified>
</cp:coreProperties>
</file>