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AC8" w:rsidRDefault="002263F8">
      <w:pPr>
        <w:rPr>
          <w:rFonts w:ascii="Times New Roman" w:hAnsi="Times New Roman" w:cs="Times New Roman"/>
          <w:sz w:val="28"/>
          <w:szCs w:val="28"/>
        </w:rPr>
      </w:pPr>
      <w:r w:rsidRPr="002263F8">
        <w:rPr>
          <w:rFonts w:ascii="Times New Roman" w:hAnsi="Times New Roman" w:cs="Times New Roman"/>
          <w:sz w:val="28"/>
          <w:szCs w:val="28"/>
        </w:rPr>
        <w:t xml:space="preserve">This document will explain how to submit Bible homework for </w:t>
      </w:r>
      <w:proofErr w:type="spellStart"/>
      <w:proofErr w:type="gramStart"/>
      <w:r w:rsidRPr="002263F8">
        <w:rPr>
          <w:rFonts w:ascii="Times New Roman" w:hAnsi="Times New Roman" w:cs="Times New Roman"/>
          <w:sz w:val="28"/>
          <w:szCs w:val="28"/>
        </w:rPr>
        <w:t>mr.</w:t>
      </w:r>
      <w:proofErr w:type="spellEnd"/>
      <w:r w:rsidRPr="002263F8">
        <w:rPr>
          <w:rFonts w:ascii="Times New Roman" w:hAnsi="Times New Roman" w:cs="Times New Roman"/>
          <w:sz w:val="28"/>
          <w:szCs w:val="28"/>
        </w:rPr>
        <w:t xml:space="preserve"> e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263F8" w:rsidRDefault="002263F8">
      <w:pPr>
        <w:rPr>
          <w:rFonts w:ascii="Times New Roman" w:hAnsi="Times New Roman" w:cs="Times New Roman"/>
          <w:sz w:val="28"/>
          <w:szCs w:val="28"/>
        </w:rPr>
      </w:pPr>
    </w:p>
    <w:p w:rsidR="002263F8" w:rsidRDefault="002263F8" w:rsidP="002263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Log into </w:t>
      </w:r>
      <w:proofErr w:type="spellStart"/>
      <w:r>
        <w:rPr>
          <w:rFonts w:ascii="Times New Roman" w:hAnsi="Times New Roman" w:cs="Times New Roman"/>
          <w:sz w:val="28"/>
          <w:szCs w:val="28"/>
        </w:rPr>
        <w:t>RenWeb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63F8" w:rsidRDefault="002263F8" w:rsidP="002263F8">
      <w:pPr>
        <w:pStyle w:val="ListParagraph"/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5B2F5A2" wp14:editId="5D860D89">
                <wp:simplePos x="0" y="0"/>
                <wp:positionH relativeFrom="column">
                  <wp:posOffset>278296</wp:posOffset>
                </wp:positionH>
                <wp:positionV relativeFrom="paragraph">
                  <wp:posOffset>10574</wp:posOffset>
                </wp:positionV>
                <wp:extent cx="3999230" cy="3204210"/>
                <wp:effectExtent l="0" t="0" r="1270" b="0"/>
                <wp:wrapTight wrapText="bothSides">
                  <wp:wrapPolygon edited="0">
                    <wp:start x="0" y="0"/>
                    <wp:lineTo x="0" y="21446"/>
                    <wp:lineTo x="21504" y="21446"/>
                    <wp:lineTo x="21504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9230" cy="3204210"/>
                          <a:chOff x="0" y="0"/>
                          <a:chExt cx="3999506" cy="320437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506" cy="320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168842" y="970059"/>
                            <a:ext cx="658495" cy="800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516835" y="874644"/>
                            <a:ext cx="305435" cy="920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21.9pt;margin-top:.85pt;width:314.9pt;height:252.3pt;z-index:-251652096" coordsize="39995,32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9995;height:3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Sx3DAAAA2gAAAA8AAABkcnMvZG93bnJldi54bWxET01rAjEQvRf8D2GE3mq2FlS2RrGipfag&#10;1PbibdxMd5duJiGJ69pf3wgFT8Pjfc503plGtORDbVnB4yADQVxYXXOp4Otz/TABESKyxsYyKbhQ&#10;gPmsdzfFXNszf1C7j6VIIRxyVFDF6HIpQ1GRwTCwjjhx39YbjAn6UmqP5xRuGjnMspE0WHNqqNDR&#10;sqLiZ38yClbty2HxOnaj09PvbuLL8Wb7fnRK3fe7xTOISF28if/dbzrNh+sr1yt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BLHcMAAADaAAAADwAAAAAAAAAAAAAAAACf&#10;AgAAZHJzL2Rvd25yZXYueG1sUEsFBgAAAAAEAAQA9wAAAI8DAAAAAA==&#10;">
                  <v:imagedata r:id="rId9" o:title=""/>
                  <v:path arrowok="t"/>
                </v:shape>
                <v:rect id="Rectangle 2" o:spid="_x0000_s1028" style="position:absolute;left:11688;top:9700;width:6585;height: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ef8MA&#10;AADaAAAADwAAAGRycy9kb3ducmV2LnhtbESPQWuDQBSE74X8h+UVemvWSpDEuoYQaPFUqEkOuT3c&#10;F7Vx3xp3o/bfdwuFHoeZ+YbJtrPpxEiDay0reFlGIIgrq1uuFRwPb89rEM4ja+wsk4JvcrDNFw8Z&#10;ptpO/Elj6WsRIOxSVNB436dSuqohg25pe+LgXexg0Ac51FIPOAW46WQcRYk02HJYaLCnfUPVtbwb&#10;BZsvvpyj0/stPppx1Rc3/Di1iVJPj/PuFYSn2f+H/9qFVhDD75V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zef8MAAADaAAAADwAAAAAAAAAAAAAAAACYAgAAZHJzL2Rv&#10;d25yZXYueG1sUEsFBgAAAAAEAAQA9QAAAIgDAAAAAA==&#10;" fillcolor="black [3200]" strokecolor="black [1600]" strokeweight="2pt"/>
                <v:rect id="Rectangle 3" o:spid="_x0000_s1029" style="position:absolute;left:5168;top:8746;width:3054;height: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75MQA&#10;AADaAAAADwAAAGRycy9kb3ducmV2LnhtbESPzWrDMBCE74W+g9hAb40cN5jUtRxKIMWnQvNzyG2x&#10;NrYTa+VYqu2+fVQo9DjMzDdMtp5MKwbqXWNZwWIegSAurW64UnDYb59XIJxH1thaJgU/5GCdPz5k&#10;mGo78hcNO1+JAGGXooLa+y6V0pU1GXRz2xEH72x7gz7IvpK6xzHATSvjKEqkwYbDQo0dbWoqr7tv&#10;o+D1wudTdPy4xQczLLvihp/HJlHqaTa9v4HwNPn/8F+70Ape4PdKu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e+TEAAAA2gAAAA8AAAAAAAAAAAAAAAAAmAIAAGRycy9k&#10;b3ducmV2LnhtbFBLBQYAAAAABAAEAPUAAACJAwAAAAA=&#10;" fillcolor="black [3200]" strokecolor="black [1600]" strokeweight="2pt"/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263F8" w:rsidRDefault="002263F8" w:rsidP="002263F8">
      <w:pPr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1447057</wp:posOffset>
                </wp:positionH>
                <wp:positionV relativeFrom="paragraph">
                  <wp:posOffset>1024200</wp:posOffset>
                </wp:positionV>
                <wp:extent cx="222717" cy="119269"/>
                <wp:effectExtent l="0" t="0" r="25400" b="1460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17" cy="1192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113.95pt;margin-top:80.65pt;width:17.55pt;height: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" filled="f" strokecolor="red" strokeweight="2pt"/>
            </w:pict>
          </mc:Fallback>
        </mc:AlternateContent>
      </w:r>
    </w:p>
    <w:p w:rsidR="002263F8" w:rsidRDefault="002263F8" w:rsidP="002263F8">
      <w:pPr>
        <w:pStyle w:val="ListParagraph"/>
        <w:numPr>
          <w:ilvl w:val="0"/>
          <w:numId w:val="1"/>
        </w:numPr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Select your class from the classes tab.</w:t>
      </w:r>
    </w:p>
    <w:p w:rsidR="002263F8" w:rsidRDefault="002263F8" w:rsidP="002263F8">
      <w:pPr>
        <w:tabs>
          <w:tab w:val="left" w:pos="735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85B7123" wp14:editId="471037D6">
                <wp:simplePos x="0" y="0"/>
                <wp:positionH relativeFrom="column">
                  <wp:posOffset>274955</wp:posOffset>
                </wp:positionH>
                <wp:positionV relativeFrom="paragraph">
                  <wp:posOffset>98425</wp:posOffset>
                </wp:positionV>
                <wp:extent cx="4023360" cy="3211830"/>
                <wp:effectExtent l="0" t="0" r="0" b="7620"/>
                <wp:wrapTight wrapText="bothSides">
                  <wp:wrapPolygon edited="0">
                    <wp:start x="0" y="0"/>
                    <wp:lineTo x="0" y="21523"/>
                    <wp:lineTo x="21477" y="21523"/>
                    <wp:lineTo x="21477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3360" cy="3211830"/>
                          <a:chOff x="0" y="0"/>
                          <a:chExt cx="4023360" cy="321232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0" cy="3212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168841" y="978010"/>
                            <a:ext cx="731520" cy="11131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16834" y="850789"/>
                            <a:ext cx="305414" cy="1272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21.65pt;margin-top:7.75pt;width:316.8pt;height:252.9pt;z-index:-251648000" coordsize="40233,3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">
                <v:shape id="Picture 4" o:spid="_x0000_s1027" type="#_x0000_t75" style="position:absolute;width:40233;height:3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u8HCAAAA2gAAAA8AAABkcnMvZG93bnJldi54bWxEj09rAjEUxO+C3yE8wZtmK7aUrVGkoAie&#10;/Hfo7bF57i6bvGyTqKufvhGEHoeZ+Q0zW3TWiCv5UDtW8DbOQBAXTtdcKjgeVqNPECEiazSOScGd&#10;Aizm/d4Mc+1uvKPrPpYiQTjkqKCKsc2lDEVFFsPYtcTJOztvMSbpS6k93hLcGjnJsg9psea0UGFL&#10;3xUVzf5iFWzl7+FybrZr82g605zofel3P0oNB93yC0SkLv6HX+2NVjCF5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W7vBwgAAANoAAAAPAAAAAAAAAAAAAAAAAJ8C&#10;AABkcnMvZG93bnJldi54bWxQSwUGAAAAAAQABAD3AAAAjgMAAAAA&#10;">
                  <v:imagedata r:id="rId11" o:title=""/>
                  <v:path arrowok="t"/>
                </v:shape>
                <v:rect id="Rectangle 8" o:spid="_x0000_s1028" style="position:absolute;left:11688;top:9780;width:7315;height:11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plbwA&#10;AADaAAAADwAAAGRycy9kb3ducmV2LnhtbERPuwrCMBTdBf8hXMFNU0VEq1FEUJwEX4Pbpbm21eam&#10;NrHWvzeD4Hg47/myMYWoqXK5ZQWDfgSCOLE651TB+bTpTUA4j6yxsEwKPuRguWi35hhr++YD1Uef&#10;ihDCLkYFmfdlLKVLMjLo+rYkDtzNVgZ9gFUqdYXvEG4KOYyisTSYc2jIsKR1Rsnj+DIKpne+XaPL&#10;9jk8m3pU7p64v+RjpbqdZjUD4anxf/HPvdMKwtZwJd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xOmVvAAAANoAAAAPAAAAAAAAAAAAAAAAAJgCAABkcnMvZG93bnJldi54&#10;bWxQSwUGAAAAAAQABAD1AAAAgQMAAAAA&#10;" fillcolor="black [3200]" strokecolor="black [1600]" strokeweight="2pt"/>
                <v:rect id="Rectangle 9" o:spid="_x0000_s1029" style="position:absolute;left:5168;top:8507;width:3054;height:1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hMDsAA&#10;AADaAAAADwAAAGRycy9kb3ducmV2LnhtbESPzarCMBSE94LvEI7gTlPlIlqNIoLiSvBv4e7QHNtq&#10;c1Kb3Frf3giCy2Hmm2Fmi8YUoqbK5ZYVDPoRCOLE6pxTBafjujcG4TyyxsIyKXiRg8W83ZphrO2T&#10;91QffCpCCbsYFWTel7GULsnIoOvbkjh4V1sZ9EFWqdQVPkO5KeQwikbSYM5hIcOSVhkl98O/UTC5&#10;8fUSnTeP4cnUf+X2gbtzPlKq22mWUxCeGv8Lf+mtDhx8roQb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4hMDsAAAADaAAAADwAAAAAAAAAAAAAAAACYAgAAZHJzL2Rvd25y&#10;ZXYueG1sUEsFBgAAAAAEAAQA9QAAAIUDAAAAAA==&#10;" fillcolor="black [3200]" strokecolor="black [1600]" strokeweight="2pt"/>
                <w10:wrap type="tight"/>
              </v:group>
            </w:pict>
          </mc:Fallback>
        </mc:AlternateContent>
      </w:r>
    </w:p>
    <w:p w:rsidR="002263F8" w:rsidRPr="002263F8" w:rsidRDefault="002263F8" w:rsidP="002263F8">
      <w:pPr>
        <w:rPr>
          <w:rFonts w:ascii="Times New Roman" w:hAnsi="Times New Roman" w:cs="Times New Roman"/>
          <w:sz w:val="28"/>
          <w:szCs w:val="28"/>
        </w:rPr>
      </w:pPr>
    </w:p>
    <w:p w:rsidR="002263F8" w:rsidRDefault="002263F8" w:rsidP="002263F8">
      <w:pPr>
        <w:rPr>
          <w:rFonts w:ascii="Times New Roman" w:hAnsi="Times New Roman" w:cs="Times New Roman"/>
          <w:sz w:val="28"/>
          <w:szCs w:val="28"/>
        </w:rPr>
      </w:pPr>
    </w:p>
    <w:p w:rsidR="002263F8" w:rsidRDefault="002263F8" w:rsidP="002263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3F8" w:rsidRDefault="002263F8" w:rsidP="002263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3F8" w:rsidRDefault="002263F8" w:rsidP="002263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3F8" w:rsidRDefault="002263F8" w:rsidP="002263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3F8" w:rsidRDefault="002263F8" w:rsidP="002263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3F8" w:rsidRDefault="002263F8" w:rsidP="002263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63F8" w:rsidRDefault="002263F8" w:rsidP="002263F8">
      <w:pPr>
        <w:pStyle w:val="ListParagraph"/>
        <w:numPr>
          <w:ilvl w:val="0"/>
          <w:numId w:val="1"/>
        </w:numPr>
        <w:tabs>
          <w:tab w:val="left" w:pos="513"/>
        </w:tabs>
        <w:rPr>
          <w:rFonts w:ascii="Times New Roman" w:hAnsi="Times New Roman" w:cs="Times New Roman"/>
          <w:sz w:val="28"/>
          <w:szCs w:val="28"/>
        </w:rPr>
      </w:pPr>
    </w:p>
    <w:p w:rsidR="002263F8" w:rsidRPr="002263F8" w:rsidRDefault="00E73D43" w:rsidP="002263F8">
      <w:pPr>
        <w:pStyle w:val="ListParagraph"/>
        <w:numPr>
          <w:ilvl w:val="0"/>
          <w:numId w:val="2"/>
        </w:numPr>
        <w:tabs>
          <w:tab w:val="left" w:pos="51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F295D18" wp14:editId="20E55D6D">
                <wp:simplePos x="0" y="0"/>
                <wp:positionH relativeFrom="column">
                  <wp:posOffset>294198</wp:posOffset>
                </wp:positionH>
                <wp:positionV relativeFrom="paragraph">
                  <wp:posOffset>341906</wp:posOffset>
                </wp:positionV>
                <wp:extent cx="4039263" cy="3236181"/>
                <wp:effectExtent l="0" t="0" r="0" b="2540"/>
                <wp:wrapTight wrapText="bothSides">
                  <wp:wrapPolygon edited="0">
                    <wp:start x="0" y="0"/>
                    <wp:lineTo x="0" y="21490"/>
                    <wp:lineTo x="21495" y="21490"/>
                    <wp:lineTo x="21495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9263" cy="3236181"/>
                          <a:chOff x="0" y="0"/>
                          <a:chExt cx="4039263" cy="3236181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263" cy="3236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152939" y="985962"/>
                            <a:ext cx="723376" cy="11131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24786" y="850790"/>
                            <a:ext cx="341906" cy="14312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2735249" y="1152939"/>
                            <a:ext cx="365760" cy="19878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23.15pt;margin-top:26.9pt;width:318.05pt;height:254.8pt;z-index:-251643904" coordsize="40392,32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">
                <v:shape id="Picture 11" o:spid="_x0000_s1027" type="#_x0000_t75" style="position:absolute;width:40392;height:3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1yd7CAAAA2wAAAA8AAABkcnMvZG93bnJldi54bWxET0trwkAQvhf6H5YpeKubeBCJrhKFgKW5&#10;xAribciOeZidDdlV4793C4Xe5uN7zmozmk7caXCNZQXxNAJBXFrdcKXg+JN9LkA4j6yxs0wKnuRg&#10;s35/W2Gi7YMLuh98JUIIuwQV1N73iZSurMmgm9qeOHAXOxj0AQ6V1AM+Qrjp5CyK5tJgw6Ghxp52&#10;NZXXw80oyL7s8ZRf0qLNs/Pef7f9dt6elZp8jOkShKfR/4v/3Hsd5sfw+0s4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NcnewgAAANsAAAAPAAAAAAAAAAAAAAAAAJ8C&#10;AABkcnMvZG93bnJldi54bWxQSwUGAAAAAAQABAD3AAAAjgMAAAAA&#10;">
                  <v:imagedata r:id="rId13" o:title=""/>
                  <v:path arrowok="t"/>
                </v:shape>
                <v:rect id="Rectangle 12" o:spid="_x0000_s1028" style="position:absolute;left:11529;top:9859;width:7234;height:11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jCr8A&#10;AADbAAAADwAAAGRycy9kb3ducmV2LnhtbERPTYvCMBC9C/6HMII3TS0iu9UoIiieBF097G1oxrba&#10;TGoTa/33RhC8zeN9zmzRmlI0VLvCsoLRMAJBnFpdcKbg+Lce/IBwHlljaZkUPMnBYt7tzDDR9sF7&#10;ag4+EyGEXYIKcu+rREqX5mTQDW1FHLizrQ36AOtM6hofIdyUMo6iiTRYcGjIsaJVTun1cDcKfi98&#10;/o9Om1t8NM242t5wdyomSvV77XIKwlPrv+KPe6vD/Bjev4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7mMKvwAAANsAAAAPAAAAAAAAAAAAAAAAAJgCAABkcnMvZG93bnJl&#10;di54bWxQSwUGAAAAAAQABAD1AAAAhAMAAAAA&#10;" fillcolor="black [3200]" strokecolor="black [1600]" strokeweight="2pt"/>
                <v:rect id="Rectangle 13" o:spid="_x0000_s1029" style="position:absolute;left:5247;top:8507;width:3419;height:1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GkcIA&#10;AADbAAAADwAAAGRycy9kb3ducmV2LnhtbERPS2uDQBC+F/oflgn01qyxQVLrGkogxVOheRxyG9yJ&#10;mrizxt2q/ffZQqG3+fiek60n04qBetdYVrCYRyCIS6sbrhQc9tvnFQjnkTW2lknBDzlY548PGaba&#10;jvxFw85XIoSwS1FB7X2XSunKmgy6ue2IA3e2vUEfYF9J3eMYwk0r4yhKpMGGQ0ONHW1qKq+7b6Pg&#10;9cLnU3T8uMUHMyy74oafxyZR6mk2vb+B8DT5f/Gfu9Bh/gv8/hIO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saRwgAAANsAAAAPAAAAAAAAAAAAAAAAAJgCAABkcnMvZG93&#10;bnJldi54bWxQSwUGAAAAAAQABAD1AAAAhwMAAAAA&#10;" fillcolor="black [3200]" strokecolor="black [1600]" strokeweight="2pt"/>
                <v:oval id="Oval 14" o:spid="_x0000_s1030" style="position:absolute;left:27352;top:11529;width:3658;height:1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tccEA&#10;AADbAAAADwAAAGRycy9kb3ducmV2LnhtbESPQYvCMBCF74L/IYzgTVOLylKNooKg7smueB6asS02&#10;k9JErf56syB4m+G9ed+b+bI1lbhT40rLCkbDCARxZnXJuYLT33bwA8J5ZI2VZVLwJAfLRbczx0Tb&#10;Bx/pnvpchBB2CSoovK8TKV1WkEE3tDVx0C62MejD2uRSN/gI4aaScRRNpcGSA6HAmjYFZdf0ZgL3&#10;dz2O43O8nlyr1+aAl0mt7V6pfq9dzUB4av3X/Lne6VB/DP+/hAH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ebXHBAAAA2wAAAA8AAAAAAAAAAAAAAAAAmAIAAGRycy9kb3du&#10;cmV2LnhtbFBLBQYAAAAABAAEAPUAAACGAwAAAAA=&#10;" filled="f" strokecolor="red" strokeweight="2pt"/>
                <w10:wrap type="tight"/>
              </v:group>
            </w:pict>
          </mc:Fallback>
        </mc:AlternateContent>
      </w:r>
      <w:r w:rsidR="002263F8">
        <w:rPr>
          <w:rFonts w:ascii="Times New Roman" w:hAnsi="Times New Roman" w:cs="Times New Roman"/>
          <w:sz w:val="28"/>
          <w:szCs w:val="28"/>
        </w:rPr>
        <w:t xml:space="preserve"> Click the resources tab.</w:t>
      </w:r>
    </w:p>
    <w:p w:rsidR="00E73D43" w:rsidRDefault="00E73D43" w:rsidP="002263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2263F8" w:rsidRDefault="00E73D43" w:rsidP="00E73D4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357809</wp:posOffset>
                </wp:positionH>
                <wp:positionV relativeFrom="paragraph">
                  <wp:posOffset>767715</wp:posOffset>
                </wp:positionV>
                <wp:extent cx="4015408" cy="3212327"/>
                <wp:effectExtent l="0" t="0" r="4445" b="7620"/>
                <wp:wrapTight wrapText="bothSides">
                  <wp:wrapPolygon edited="0">
                    <wp:start x="0" y="0"/>
                    <wp:lineTo x="0" y="21523"/>
                    <wp:lineTo x="21521" y="21523"/>
                    <wp:lineTo x="21521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5408" cy="3212327"/>
                          <a:chOff x="0" y="0"/>
                          <a:chExt cx="4015408" cy="3212327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408" cy="3212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596348" y="675861"/>
                            <a:ext cx="667909" cy="5247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28.15pt;margin-top:60.45pt;width:316.15pt;height:252.95pt;z-index:-251641856" coordsize="40154,3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">
                <v:shape id="Picture 17" o:spid="_x0000_s1027" type="#_x0000_t75" style="position:absolute;width:40154;height:3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mS3DAAAA2wAAAA8AAABkcnMvZG93bnJldi54bWxET01rwkAQvRf8D8sI3upGD1qjq4iiCGJL&#10;VfQ6ZMckmJ2N2VUTf323UOhtHu9zJrPaFOJBlcstK+h1IxDEidU5pwqOh9X7BwjnkTUWlklBQw5m&#10;09bbBGNtn/xNj71PRQhhF6OCzPsyltIlGRl0XVsSB+5iK4M+wCqVusJnCDeF7EfRQBrMOTRkWNIi&#10;o+S6vxsF+XL+df9cJ+vB+dRE29elGe1uC6U67Xo+BuGp9v/iP/dGh/lD+P0lHCC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2ZLcMAAADbAAAADwAAAAAAAAAAAAAAAACf&#10;AgAAZHJzL2Rvd25yZXYueG1sUEsFBgAAAAAEAAQA9wAAAI8DAAAAAA==&#10;">
                  <v:imagedata r:id="rId15" o:title=""/>
                  <v:path arrowok="t"/>
                </v:shape>
                <v:oval id="Oval 18" o:spid="_x0000_s1028" style="position:absolute;left:5963;top:6758;width:6679;height:5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ndMMA&#10;AADbAAAADwAAAGRycy9kb3ducmV2LnhtbESPTWvCQBCG70L/wzKF3nTT0EiJrsEIgm1P2tLzkB2T&#10;YHY2ZLcm9dc7h0JvM8z78cy6mFynrjSE1rOB50UCirjytuXawNfnfv4KKkRki51nMvBLAYrNw2yN&#10;ufUjH+l6irWSEA45Gmhi7HOtQ9WQw7DwPbHczn5wGGUdam0HHCXcdTpNkqV22LI0NNjTrqHqcvpx&#10;0vtRvqTpd1pml+62e8dz1lv/ZszT47RdgYo0xX/xn/tgBV9g5RcZ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NndMMAAADbAAAADwAAAAAAAAAAAAAAAACYAgAAZHJzL2Rv&#10;d25yZXYueG1sUEsFBgAAAAAEAAQA9QAAAIgDAAAAAA==&#10;" filled="f" strokecolor="red" strokeweight="2pt"/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Select the correct chapter.  Note: this example is for Acts and systematics.  For Life of Christ this will look different.  Insert full name and email in the boxes provided.</w:t>
      </w:r>
    </w:p>
    <w:p w:rsidR="00E73D43" w:rsidRDefault="00E73D43" w:rsidP="00E73D43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Default="00E73D43" w:rsidP="00E73D43">
      <w:pPr>
        <w:rPr>
          <w:rFonts w:ascii="Times New Roman" w:hAnsi="Times New Roman" w:cs="Times New Roman"/>
          <w:sz w:val="28"/>
          <w:szCs w:val="28"/>
        </w:rPr>
      </w:pPr>
    </w:p>
    <w:p w:rsidR="00E73D43" w:rsidRDefault="00E73D43" w:rsidP="00E73D43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E73D43" w:rsidRDefault="00E73D43" w:rsidP="00E73D4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Complete the quiz and </w:t>
      </w:r>
      <w:proofErr w:type="gramStart"/>
      <w:r>
        <w:rPr>
          <w:rFonts w:ascii="Times New Roman" w:hAnsi="Times New Roman" w:cs="Times New Roman"/>
          <w:sz w:val="28"/>
          <w:szCs w:val="28"/>
        </w:rPr>
        <w:t>click submit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73D43" w:rsidRDefault="00E73D43" w:rsidP="00E73D4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E73D43" w:rsidRDefault="00E73D43" w:rsidP="00E73D4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E73D43" w:rsidRPr="00E73D43" w:rsidRDefault="00E73D43" w:rsidP="00E73D4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73D43" w:rsidRDefault="00E73D43" w:rsidP="00E73D4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it says this, good job; you are done.  If it doesn't, keep reading.</w:t>
      </w:r>
    </w:p>
    <w:p w:rsidR="00E73D43" w:rsidRDefault="00E73D43" w:rsidP="00E73D4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233C32" wp14:editId="06751336">
            <wp:extent cx="3637721" cy="2910177"/>
            <wp:effectExtent l="0" t="0" r="127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7721" cy="291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43" w:rsidRDefault="00E73D43" w:rsidP="00E73D43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E73D43" w:rsidRDefault="00E73D43" w:rsidP="00E73D4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26A">
        <w:rPr>
          <w:rFonts w:ascii="Times New Roman" w:hAnsi="Times New Roman" w:cs="Times New Roman"/>
          <w:sz w:val="28"/>
          <w:szCs w:val="28"/>
        </w:rPr>
        <w:t>If it looks something like this, it means that you need to answer all the questions.</w:t>
      </w:r>
    </w:p>
    <w:p w:rsidR="00C4126A" w:rsidRDefault="00C4126A" w:rsidP="00C4126A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0</wp:posOffset>
            </wp:positionV>
            <wp:extent cx="3641090" cy="2912745"/>
            <wp:effectExtent l="0" t="0" r="0" b="1905"/>
            <wp:wrapTight wrapText="bothSides">
              <wp:wrapPolygon edited="0">
                <wp:start x="0" y="0"/>
                <wp:lineTo x="0" y="21473"/>
                <wp:lineTo x="21472" y="21473"/>
                <wp:lineTo x="2147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26A" w:rsidRPr="00C4126A" w:rsidRDefault="00C4126A" w:rsidP="00C4126A"/>
    <w:p w:rsidR="00C4126A" w:rsidRPr="00C4126A" w:rsidRDefault="00C4126A" w:rsidP="00C4126A"/>
    <w:p w:rsidR="00C4126A" w:rsidRPr="00C4126A" w:rsidRDefault="00C4126A" w:rsidP="00C4126A"/>
    <w:p w:rsidR="00C4126A" w:rsidRPr="00C4126A" w:rsidRDefault="00C4126A" w:rsidP="00C4126A"/>
    <w:p w:rsidR="00C4126A" w:rsidRPr="00C4126A" w:rsidRDefault="00C4126A" w:rsidP="00C4126A"/>
    <w:p w:rsidR="00C4126A" w:rsidRPr="00C4126A" w:rsidRDefault="00C4126A" w:rsidP="00C4126A"/>
    <w:p w:rsidR="00C4126A" w:rsidRPr="00C4126A" w:rsidRDefault="00C4126A" w:rsidP="00C4126A"/>
    <w:p w:rsidR="00C4126A" w:rsidRDefault="00C4126A" w:rsidP="00C4126A"/>
    <w:p w:rsidR="00C4126A" w:rsidRPr="00C4126A" w:rsidRDefault="00C4126A" w:rsidP="00C4126A">
      <w:pPr>
        <w:pStyle w:val="ListParagraph"/>
        <w:numPr>
          <w:ilvl w:val="0"/>
          <w:numId w:val="2"/>
        </w:numPr>
        <w:tabs>
          <w:tab w:val="left" w:pos="1114"/>
        </w:tabs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26A">
        <w:rPr>
          <w:rFonts w:ascii="Times New Roman" w:hAnsi="Times New Roman" w:cs="Times New Roman"/>
          <w:sz w:val="28"/>
          <w:szCs w:val="28"/>
        </w:rPr>
        <w:t xml:space="preserve"> Good job! You have successfully completed the homework assignment.</w:t>
      </w:r>
    </w:p>
    <w:sectPr w:rsidR="00C4126A" w:rsidRPr="00C41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3F8" w:rsidRDefault="002263F8" w:rsidP="002263F8">
      <w:pPr>
        <w:spacing w:after="0" w:line="240" w:lineRule="auto"/>
      </w:pPr>
      <w:r>
        <w:separator/>
      </w:r>
    </w:p>
  </w:endnote>
  <w:endnote w:type="continuationSeparator" w:id="0">
    <w:p w:rsidR="002263F8" w:rsidRDefault="002263F8" w:rsidP="00226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3F8" w:rsidRDefault="002263F8" w:rsidP="002263F8">
      <w:pPr>
        <w:spacing w:after="0" w:line="240" w:lineRule="auto"/>
      </w:pPr>
      <w:r>
        <w:separator/>
      </w:r>
    </w:p>
  </w:footnote>
  <w:footnote w:type="continuationSeparator" w:id="0">
    <w:p w:rsidR="002263F8" w:rsidRDefault="002263F8" w:rsidP="00226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26113"/>
    <w:multiLevelType w:val="hybridMultilevel"/>
    <w:tmpl w:val="DDB4037E"/>
    <w:lvl w:ilvl="0" w:tplc="4DB69C66">
      <w:start w:val="3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C8808B2"/>
    <w:multiLevelType w:val="hybridMultilevel"/>
    <w:tmpl w:val="01CEA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3F8"/>
    <w:rsid w:val="002263F8"/>
    <w:rsid w:val="00383DA2"/>
    <w:rsid w:val="008A5DD1"/>
    <w:rsid w:val="00C4126A"/>
    <w:rsid w:val="00E7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3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3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63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3F8"/>
  </w:style>
  <w:style w:type="paragraph" w:styleId="Footer">
    <w:name w:val="footer"/>
    <w:basedOn w:val="Normal"/>
    <w:link w:val="FooterChar"/>
    <w:uiPriority w:val="99"/>
    <w:unhideWhenUsed/>
    <w:rsid w:val="002263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3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3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3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63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3F8"/>
  </w:style>
  <w:style w:type="paragraph" w:styleId="Footer">
    <w:name w:val="footer"/>
    <w:basedOn w:val="Normal"/>
    <w:link w:val="FooterChar"/>
    <w:uiPriority w:val="99"/>
    <w:unhideWhenUsed/>
    <w:rsid w:val="002263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139C69CA.dotm</Template>
  <TotalTime>33</TotalTime>
  <Pages>3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Eckart</dc:creator>
  <cp:lastModifiedBy>Chris Eckart</cp:lastModifiedBy>
  <cp:revision>1</cp:revision>
  <dcterms:created xsi:type="dcterms:W3CDTF">2014-09-08T17:56:00Z</dcterms:created>
  <dcterms:modified xsi:type="dcterms:W3CDTF">2014-09-08T18:29:00Z</dcterms:modified>
</cp:coreProperties>
</file>