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52E" w:rsidRDefault="00CB152E" w:rsidP="00CB152E">
      <w:r>
        <w:rPr>
          <w:noProof/>
        </w:rPr>
        <w:drawing>
          <wp:anchor distT="0" distB="0" distL="114300" distR="114300" simplePos="0" relativeHeight="251659264" behindDoc="1" locked="0" layoutInCell="1" allowOverlap="1" wp14:anchorId="0D13A4FE" wp14:editId="45AD5F3E">
            <wp:simplePos x="0" y="0"/>
            <wp:positionH relativeFrom="column">
              <wp:posOffset>-742950</wp:posOffset>
            </wp:positionH>
            <wp:positionV relativeFrom="paragraph">
              <wp:posOffset>-161925</wp:posOffset>
            </wp:positionV>
            <wp:extent cx="885825" cy="1076325"/>
            <wp:effectExtent l="19050" t="0" r="9525" b="0"/>
            <wp:wrapTight wrapText="bothSides">
              <wp:wrapPolygon edited="0">
                <wp:start x="-465" y="0"/>
                <wp:lineTo x="-465" y="21409"/>
                <wp:lineTo x="21832" y="21409"/>
                <wp:lineTo x="21832" y="0"/>
                <wp:lineTo x="-465" y="0"/>
              </wp:wrapPolygon>
            </wp:wrapTight>
            <wp:docPr id="12" name="Picture 1" descr="http://media.wiley.com/product_data/coverImage300/78/EHEP0015/EHEP0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wiley.com/product_data/coverImage300/78/EHEP0015/EHEP001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Anatomy &amp; Physiology</w:t>
      </w:r>
      <w:r>
        <w:tab/>
      </w:r>
      <w:r>
        <w:tab/>
      </w:r>
      <w:r>
        <w:tab/>
      </w:r>
      <w:r>
        <w:tab/>
        <w:t xml:space="preserve">                        </w:t>
      </w:r>
      <w:r w:rsidR="00CE2493">
        <w:t>FINAL STUDY</w:t>
      </w:r>
      <w:r>
        <w:t xml:space="preserve"> GUIDE</w:t>
      </w:r>
    </w:p>
    <w:p w:rsidR="00CB152E" w:rsidRDefault="00CB152E" w:rsidP="00CB152E">
      <w:proofErr w:type="spellStart"/>
      <w:proofErr w:type="gramStart"/>
      <w:r>
        <w:t>mr</w:t>
      </w:r>
      <w:proofErr w:type="spellEnd"/>
      <w:proofErr w:type="gramEnd"/>
      <w:r>
        <w:t xml:space="preserve"> e ~ SRCS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chapter </w:t>
      </w:r>
      <w:r w:rsidR="00262A50">
        <w:t>7</w:t>
      </w:r>
      <w:r>
        <w:t>-11</w:t>
      </w:r>
    </w:p>
    <w:p w:rsidR="00CB152E" w:rsidRDefault="00CB152E" w:rsidP="00CB152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1</w:t>
      </w:r>
      <w:r w:rsidR="00262A50">
        <w:t>24</w:t>
      </w:r>
      <w:r>
        <w:t xml:space="preserve"> multiple choice</w:t>
      </w:r>
    </w:p>
    <w:p w:rsidR="00CB152E" w:rsidRDefault="00CB152E" w:rsidP="00CB152E">
      <w:pPr>
        <w:rPr>
          <w:b/>
          <w:sz w:val="32"/>
        </w:rPr>
      </w:pPr>
      <w:r>
        <w:rPr>
          <w:b/>
          <w:sz w:val="32"/>
        </w:rPr>
        <w:t>A&amp;</w:t>
      </w:r>
      <w:r w:rsidRPr="000211A3">
        <w:rPr>
          <w:b/>
          <w:sz w:val="32"/>
        </w:rPr>
        <w:t xml:space="preserve">P </w:t>
      </w:r>
      <w:r>
        <w:rPr>
          <w:b/>
          <w:sz w:val="32"/>
        </w:rPr>
        <w:t xml:space="preserve">chapters </w:t>
      </w:r>
      <w:r w:rsidR="00DF21B0">
        <w:rPr>
          <w:b/>
          <w:sz w:val="32"/>
        </w:rPr>
        <w:t>7</w:t>
      </w:r>
      <w:r>
        <w:rPr>
          <w:b/>
          <w:sz w:val="32"/>
        </w:rPr>
        <w:t>-11: Final Study Guide</w:t>
      </w:r>
    </w:p>
    <w:p w:rsidR="00CB152E" w:rsidRDefault="00CB152E" w:rsidP="00CB152E">
      <w:pPr>
        <w:rPr>
          <w:b/>
          <w:sz w:val="32"/>
        </w:rPr>
      </w:pPr>
    </w:p>
    <w:p w:rsidR="00CB152E" w:rsidRDefault="00CB152E" w:rsidP="00CB152E">
      <w:pPr>
        <w:rPr>
          <w:b/>
          <w:sz w:val="32"/>
        </w:rPr>
      </w:pPr>
      <w:proofErr w:type="gramStart"/>
      <w:r>
        <w:rPr>
          <w:b/>
          <w:sz w:val="32"/>
        </w:rPr>
        <w:t>vocab</w:t>
      </w:r>
      <w:proofErr w:type="gramEnd"/>
    </w:p>
    <w:p w:rsidR="00CB152E" w:rsidRDefault="00CB152E" w:rsidP="00CB152E"/>
    <w:p w:rsidR="00CB152E" w:rsidRDefault="00CB152E" w:rsidP="00CB152E">
      <w:pPr>
        <w:sectPr w:rsidR="00CB152E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D6B31" w:rsidRDefault="004D6B31" w:rsidP="00CB152E">
      <w:proofErr w:type="gramStart"/>
      <w:r>
        <w:lastRenderedPageBreak/>
        <w:t>axial/appendicular</w:t>
      </w:r>
      <w:proofErr w:type="gramEnd"/>
      <w:r>
        <w:t xml:space="preserve"> skeleton</w:t>
      </w:r>
    </w:p>
    <w:p w:rsidR="004D6B31" w:rsidRDefault="004D6B31" w:rsidP="004D6B31">
      <w:r>
        <w:t>Bone shapes</w:t>
      </w:r>
    </w:p>
    <w:p w:rsidR="004D6B31" w:rsidRDefault="004D6B31" w:rsidP="004D6B31">
      <w:pPr>
        <w:ind w:left="720"/>
      </w:pPr>
      <w:r>
        <w:t>Long</w:t>
      </w:r>
    </w:p>
    <w:p w:rsidR="004D6B31" w:rsidRDefault="004D6B31" w:rsidP="004D6B31">
      <w:pPr>
        <w:ind w:left="720"/>
      </w:pPr>
      <w:r>
        <w:t>Short</w:t>
      </w:r>
    </w:p>
    <w:p w:rsidR="004D6B31" w:rsidRDefault="004D6B31" w:rsidP="004D6B31">
      <w:pPr>
        <w:ind w:left="720"/>
      </w:pPr>
      <w:r>
        <w:t>Flat</w:t>
      </w:r>
    </w:p>
    <w:p w:rsidR="004D6B31" w:rsidRDefault="004D6B31" w:rsidP="004D6B31">
      <w:pPr>
        <w:ind w:left="720"/>
      </w:pPr>
      <w:r>
        <w:t>Irregular</w:t>
      </w:r>
    </w:p>
    <w:p w:rsidR="004D6B31" w:rsidRDefault="004D6B31" w:rsidP="004D6B31">
      <w:pPr>
        <w:ind w:left="720"/>
      </w:pPr>
      <w:r>
        <w:t>Sesamoid</w:t>
      </w:r>
    </w:p>
    <w:p w:rsidR="004D6B31" w:rsidRDefault="004D6B31" w:rsidP="004D6B31">
      <w:pPr>
        <w:ind w:left="720"/>
      </w:pPr>
      <w:proofErr w:type="gramStart"/>
      <w:r>
        <w:t>sutural</w:t>
      </w:r>
      <w:proofErr w:type="gramEnd"/>
    </w:p>
    <w:p w:rsidR="004D6B31" w:rsidRDefault="004D6B31" w:rsidP="004D6B31">
      <w:proofErr w:type="gramStart"/>
      <w:r>
        <w:t>fossa</w:t>
      </w:r>
      <w:proofErr w:type="gramEnd"/>
    </w:p>
    <w:p w:rsidR="004D6B31" w:rsidRDefault="004D6B31" w:rsidP="004D6B31">
      <w:proofErr w:type="gramStart"/>
      <w:r>
        <w:t>meatus</w:t>
      </w:r>
      <w:proofErr w:type="gramEnd"/>
    </w:p>
    <w:p w:rsidR="004D6B31" w:rsidRDefault="004D6B31" w:rsidP="004D6B31">
      <w:pPr>
        <w:ind w:left="270" w:hanging="270"/>
      </w:pPr>
      <w:proofErr w:type="gramStart"/>
      <w:r>
        <w:t>tuberosity</w:t>
      </w:r>
      <w:proofErr w:type="gramEnd"/>
    </w:p>
    <w:p w:rsidR="004D6B31" w:rsidRDefault="004D6B31" w:rsidP="004D6B31">
      <w:proofErr w:type="gramStart"/>
      <w:r>
        <w:t>trochanter</w:t>
      </w:r>
      <w:proofErr w:type="gramEnd"/>
    </w:p>
    <w:p w:rsidR="004D6B31" w:rsidRDefault="004D6B31" w:rsidP="004D6B31">
      <w:proofErr w:type="gramStart"/>
      <w:r>
        <w:t>head</w:t>
      </w:r>
      <w:proofErr w:type="gramEnd"/>
    </w:p>
    <w:p w:rsidR="004D6B31" w:rsidRDefault="004D6B31" w:rsidP="004D6B31">
      <w:proofErr w:type="gramStart"/>
      <w:r>
        <w:t>process</w:t>
      </w:r>
      <w:proofErr w:type="gramEnd"/>
    </w:p>
    <w:p w:rsidR="004D6B31" w:rsidRDefault="004D6B31" w:rsidP="004D6B31">
      <w:proofErr w:type="gramStart"/>
      <w:r>
        <w:t>foramen</w:t>
      </w:r>
      <w:proofErr w:type="gramEnd"/>
    </w:p>
    <w:p w:rsidR="004D6B31" w:rsidRDefault="004D6B31" w:rsidP="004D6B31">
      <w:proofErr w:type="gramStart"/>
      <w:r>
        <w:t>condyle</w:t>
      </w:r>
      <w:proofErr w:type="gramEnd"/>
    </w:p>
    <w:p w:rsidR="004D6B31" w:rsidRDefault="004D6B31" w:rsidP="004D6B31">
      <w:proofErr w:type="gramStart"/>
      <w:r>
        <w:t>crest</w:t>
      </w:r>
      <w:proofErr w:type="gramEnd"/>
    </w:p>
    <w:p w:rsidR="004D6B31" w:rsidRDefault="004D6B31" w:rsidP="004D6B31">
      <w:r>
        <w:t>True/false ribs</w:t>
      </w:r>
    </w:p>
    <w:p w:rsidR="004D6B31" w:rsidRDefault="004D6B31" w:rsidP="004D6B31">
      <w:r>
        <w:t>Floating ribs</w:t>
      </w:r>
    </w:p>
    <w:p w:rsidR="004D6B31" w:rsidRDefault="004D6B31" w:rsidP="004D6B31">
      <w:pPr>
        <w:ind w:left="270" w:hanging="270"/>
      </w:pPr>
      <w:proofErr w:type="gramStart"/>
      <w:r>
        <w:t>spinal</w:t>
      </w:r>
      <w:proofErr w:type="gramEnd"/>
      <w:r>
        <w:t xml:space="preserve"> curves</w:t>
      </w:r>
    </w:p>
    <w:p w:rsidR="004D6B31" w:rsidRDefault="004D6B31" w:rsidP="004D6B31">
      <w:pPr>
        <w:ind w:left="540" w:hanging="270"/>
      </w:pPr>
      <w:proofErr w:type="gramStart"/>
      <w:r>
        <w:t>cervical</w:t>
      </w:r>
      <w:proofErr w:type="gramEnd"/>
    </w:p>
    <w:p w:rsidR="004D6B31" w:rsidRDefault="004D6B31" w:rsidP="004D6B31">
      <w:pPr>
        <w:ind w:left="540" w:hanging="270"/>
      </w:pPr>
      <w:proofErr w:type="gramStart"/>
      <w:r>
        <w:t>thoracic</w:t>
      </w:r>
      <w:proofErr w:type="gramEnd"/>
    </w:p>
    <w:p w:rsidR="004D6B31" w:rsidRDefault="004D6B31" w:rsidP="004D6B31">
      <w:pPr>
        <w:ind w:left="540" w:hanging="270"/>
      </w:pPr>
      <w:proofErr w:type="gramStart"/>
      <w:r>
        <w:t>lumbar</w:t>
      </w:r>
      <w:proofErr w:type="gramEnd"/>
    </w:p>
    <w:p w:rsidR="004D6B31" w:rsidRDefault="004D6B31" w:rsidP="004D6B31">
      <w:pPr>
        <w:ind w:left="540" w:hanging="270"/>
      </w:pPr>
      <w:proofErr w:type="gramStart"/>
      <w:r>
        <w:t>sacrum</w:t>
      </w:r>
      <w:proofErr w:type="gramEnd"/>
    </w:p>
    <w:p w:rsidR="004D6B31" w:rsidRDefault="004D6B31" w:rsidP="004D6B31">
      <w:proofErr w:type="gramStart"/>
      <w:r>
        <w:t>fontanels</w:t>
      </w:r>
      <w:proofErr w:type="gramEnd"/>
    </w:p>
    <w:p w:rsidR="004D6B31" w:rsidRDefault="004D6B31" w:rsidP="004D6B31">
      <w:pPr>
        <w:ind w:left="720"/>
      </w:pPr>
      <w:proofErr w:type="gramStart"/>
      <w:r>
        <w:t>anterior</w:t>
      </w:r>
      <w:proofErr w:type="gramEnd"/>
    </w:p>
    <w:p w:rsidR="004D6B31" w:rsidRDefault="004D6B31" w:rsidP="004D6B31">
      <w:pPr>
        <w:ind w:left="720"/>
      </w:pPr>
      <w:proofErr w:type="gramStart"/>
      <w:r>
        <w:t>posterior</w:t>
      </w:r>
      <w:proofErr w:type="gramEnd"/>
    </w:p>
    <w:p w:rsidR="004D6B31" w:rsidRDefault="004D6B31" w:rsidP="004D6B31">
      <w:pPr>
        <w:ind w:left="720"/>
      </w:pPr>
      <w:proofErr w:type="gramStart"/>
      <w:r>
        <w:t>anterolateral</w:t>
      </w:r>
      <w:proofErr w:type="gramEnd"/>
    </w:p>
    <w:p w:rsidR="004D6B31" w:rsidRDefault="004D6B31" w:rsidP="004D6B31">
      <w:pPr>
        <w:ind w:left="720"/>
      </w:pPr>
      <w:proofErr w:type="gramStart"/>
      <w:r>
        <w:t>posterolateral</w:t>
      </w:r>
      <w:proofErr w:type="gramEnd"/>
    </w:p>
    <w:p w:rsidR="00651AF4" w:rsidRDefault="00651AF4" w:rsidP="00651AF4">
      <w:proofErr w:type="gramStart"/>
      <w:r>
        <w:t>spinous</w:t>
      </w:r>
      <w:proofErr w:type="gramEnd"/>
      <w:r>
        <w:t xml:space="preserve"> process</w:t>
      </w:r>
    </w:p>
    <w:p w:rsidR="00651AF4" w:rsidRDefault="00651AF4" w:rsidP="00651AF4">
      <w:proofErr w:type="gramStart"/>
      <w:r>
        <w:t>scoliosis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osteoarthritis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kyphosis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lordosis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spina</w:t>
      </w:r>
      <w:proofErr w:type="gramEnd"/>
      <w:r>
        <w:t xml:space="preserve"> bifida</w:t>
      </w:r>
    </w:p>
    <w:p w:rsidR="00651AF4" w:rsidRDefault="00651AF4" w:rsidP="00651AF4">
      <w:pPr>
        <w:ind w:left="270" w:hanging="270"/>
      </w:pPr>
      <w:proofErr w:type="gramStart"/>
      <w:r>
        <w:t>glenoid</w:t>
      </w:r>
      <w:proofErr w:type="gramEnd"/>
      <w:r>
        <w:t xml:space="preserve"> cavity</w:t>
      </w:r>
    </w:p>
    <w:p w:rsidR="00651AF4" w:rsidRDefault="00651AF4" w:rsidP="00651AF4">
      <w:pPr>
        <w:ind w:left="270" w:hanging="270"/>
      </w:pPr>
      <w:proofErr w:type="gramStart"/>
      <w:r>
        <w:t>carpals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metacarpals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lastRenderedPageBreak/>
        <w:t>phalanges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pubic</w:t>
      </w:r>
      <w:proofErr w:type="gramEnd"/>
      <w:r>
        <w:t xml:space="preserve"> symphysis</w:t>
      </w:r>
    </w:p>
    <w:p w:rsidR="00651AF4" w:rsidRDefault="00651AF4" w:rsidP="00651AF4">
      <w:pPr>
        <w:ind w:left="270" w:hanging="270"/>
      </w:pPr>
      <w:proofErr w:type="gramStart"/>
      <w:r>
        <w:t>acetabulum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pelvic</w:t>
      </w:r>
      <w:proofErr w:type="gramEnd"/>
      <w:r>
        <w:t xml:space="preserve"> girdle</w:t>
      </w:r>
    </w:p>
    <w:p w:rsidR="00651AF4" w:rsidRDefault="00651AF4" w:rsidP="00651AF4">
      <w:pPr>
        <w:ind w:left="270" w:hanging="270"/>
      </w:pPr>
      <w:proofErr w:type="gramStart"/>
      <w:r>
        <w:t>pectoral</w:t>
      </w:r>
      <w:proofErr w:type="gramEnd"/>
      <w:r>
        <w:t xml:space="preserve"> girdle</w:t>
      </w:r>
    </w:p>
    <w:p w:rsidR="00651AF4" w:rsidRDefault="00651AF4" w:rsidP="00651AF4">
      <w:pPr>
        <w:ind w:left="270" w:hanging="270"/>
      </w:pPr>
      <w:proofErr w:type="gramStart"/>
      <w:r>
        <w:t>calcaneus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epicondyles</w:t>
      </w:r>
      <w:proofErr w:type="gramEnd"/>
      <w:r>
        <w:t xml:space="preserve"> of knee</w:t>
      </w:r>
    </w:p>
    <w:p w:rsidR="00651AF4" w:rsidRDefault="00651AF4" w:rsidP="00651AF4">
      <w:pPr>
        <w:ind w:left="270" w:hanging="270"/>
      </w:pPr>
      <w:proofErr w:type="gramStart"/>
      <w:r>
        <w:t>condyles</w:t>
      </w:r>
      <w:proofErr w:type="gramEnd"/>
      <w:r>
        <w:t xml:space="preserve"> of knee</w:t>
      </w:r>
    </w:p>
    <w:p w:rsidR="00651AF4" w:rsidRDefault="00651AF4" w:rsidP="00651AF4">
      <w:pPr>
        <w:ind w:left="270" w:hanging="270"/>
      </w:pPr>
      <w:proofErr w:type="gramStart"/>
      <w:r>
        <w:t>patella</w:t>
      </w:r>
      <w:proofErr w:type="gramEnd"/>
    </w:p>
    <w:p w:rsidR="00651AF4" w:rsidRDefault="00651AF4" w:rsidP="00651AF4">
      <w:pPr>
        <w:ind w:left="270" w:hanging="270"/>
      </w:pPr>
      <w:proofErr w:type="gramStart"/>
      <w:r>
        <w:t>trochanter</w:t>
      </w:r>
      <w:proofErr w:type="gramEnd"/>
      <w:r>
        <w:t xml:space="preserve"> (greater/lesser)</w:t>
      </w:r>
    </w:p>
    <w:p w:rsidR="00651AF4" w:rsidRDefault="00651AF4" w:rsidP="00651AF4">
      <w:pPr>
        <w:ind w:left="270" w:hanging="270"/>
      </w:pPr>
      <w:proofErr w:type="spellStart"/>
      <w:proofErr w:type="gramStart"/>
      <w:r>
        <w:t>glenohumeral</w:t>
      </w:r>
      <w:proofErr w:type="spellEnd"/>
      <w:proofErr w:type="gramEnd"/>
      <w:r>
        <w:t xml:space="preserve"> joint</w:t>
      </w:r>
    </w:p>
    <w:p w:rsidR="00651AF4" w:rsidRDefault="00651AF4" w:rsidP="00651AF4">
      <w:pPr>
        <w:ind w:left="270" w:hanging="270"/>
      </w:pPr>
      <w:proofErr w:type="gramStart"/>
      <w:r>
        <w:t>sacroiliac</w:t>
      </w:r>
      <w:proofErr w:type="gramEnd"/>
      <w:r>
        <w:t xml:space="preserve"> joint</w:t>
      </w:r>
    </w:p>
    <w:p w:rsidR="00651AF4" w:rsidRDefault="00651AF4" w:rsidP="00651AF4">
      <w:pPr>
        <w:ind w:left="270" w:hanging="270"/>
      </w:pPr>
      <w:proofErr w:type="gramStart"/>
      <w:r>
        <w:t>sternoclavicular</w:t>
      </w:r>
      <w:proofErr w:type="gramEnd"/>
      <w:r>
        <w:t xml:space="preserve"> joint</w:t>
      </w:r>
    </w:p>
    <w:p w:rsidR="00651AF4" w:rsidRDefault="00651AF4" w:rsidP="00651AF4">
      <w:pPr>
        <w:ind w:left="270" w:hanging="270"/>
      </w:pPr>
      <w:proofErr w:type="spellStart"/>
      <w:proofErr w:type="gramStart"/>
      <w:r>
        <w:t>clawfoot</w:t>
      </w:r>
      <w:proofErr w:type="spellEnd"/>
      <w:proofErr w:type="gramEnd"/>
    </w:p>
    <w:p w:rsidR="00651AF4" w:rsidRDefault="00651AF4" w:rsidP="00651AF4">
      <w:pPr>
        <w:ind w:left="270" w:hanging="270"/>
      </w:pPr>
      <w:proofErr w:type="gramStart"/>
      <w:r>
        <w:t>clubfoot</w:t>
      </w:r>
      <w:proofErr w:type="gramEnd"/>
    </w:p>
    <w:p w:rsidR="00651AF4" w:rsidRDefault="00651AF4" w:rsidP="00651AF4">
      <w:proofErr w:type="gramStart"/>
      <w:r>
        <w:t>flatfoot</w:t>
      </w:r>
      <w:proofErr w:type="gramEnd"/>
    </w:p>
    <w:p w:rsidR="00651AF4" w:rsidRDefault="00F67CCD" w:rsidP="00651AF4">
      <w:r>
        <w:t>Fibrous joints</w:t>
      </w:r>
    </w:p>
    <w:p w:rsidR="00F67CCD" w:rsidRDefault="00F67CCD" w:rsidP="00651AF4">
      <w:r>
        <w:t>Cartilaginous joints</w:t>
      </w:r>
    </w:p>
    <w:p w:rsidR="00F67CCD" w:rsidRDefault="00F67CCD" w:rsidP="00651AF4">
      <w:r>
        <w:t>Synovial joints</w:t>
      </w:r>
    </w:p>
    <w:p w:rsidR="00F67CCD" w:rsidRDefault="00F67CCD" w:rsidP="00F67CCD">
      <w:r>
        <w:t>Suture</w:t>
      </w:r>
    </w:p>
    <w:p w:rsidR="00F67CCD" w:rsidRDefault="00F67CCD" w:rsidP="00F67CCD">
      <w:r>
        <w:t>Movements</w:t>
      </w:r>
    </w:p>
    <w:p w:rsidR="00F67CCD" w:rsidRDefault="00F67CCD" w:rsidP="00F67CCD">
      <w:r>
        <w:tab/>
        <w:t>Gliding</w:t>
      </w:r>
    </w:p>
    <w:p w:rsidR="00F67CCD" w:rsidRDefault="00F67CCD" w:rsidP="00F67CCD">
      <w:pPr>
        <w:ind w:firstLine="720"/>
      </w:pPr>
      <w:r>
        <w:t>Angular</w:t>
      </w:r>
    </w:p>
    <w:p w:rsidR="00F67CCD" w:rsidRDefault="00F67CCD" w:rsidP="00F67CCD">
      <w:pPr>
        <w:ind w:left="720" w:firstLine="720"/>
      </w:pPr>
      <w:r>
        <w:t>Flexion</w:t>
      </w:r>
    </w:p>
    <w:p w:rsidR="00F67CCD" w:rsidRDefault="00F67CCD" w:rsidP="00F67CCD">
      <w:pPr>
        <w:ind w:left="720" w:firstLine="720"/>
      </w:pPr>
      <w:r>
        <w:t>Lateral flexion</w:t>
      </w:r>
    </w:p>
    <w:p w:rsidR="00F67CCD" w:rsidRDefault="00F67CCD" w:rsidP="00F67CCD">
      <w:pPr>
        <w:ind w:left="720" w:firstLine="720"/>
      </w:pPr>
      <w:r>
        <w:t>Extension</w:t>
      </w:r>
    </w:p>
    <w:p w:rsidR="00F67CCD" w:rsidRDefault="00F67CCD" w:rsidP="00F67CCD">
      <w:pPr>
        <w:ind w:left="720" w:firstLine="720"/>
      </w:pPr>
      <w:r>
        <w:t>Hyperextension</w:t>
      </w:r>
    </w:p>
    <w:p w:rsidR="00F67CCD" w:rsidRDefault="00F67CCD" w:rsidP="00F67CCD">
      <w:pPr>
        <w:ind w:left="720" w:firstLine="720"/>
      </w:pPr>
      <w:r>
        <w:t>Abduction</w:t>
      </w:r>
    </w:p>
    <w:p w:rsidR="00F67CCD" w:rsidRDefault="00F67CCD" w:rsidP="00F67CCD">
      <w:pPr>
        <w:ind w:left="720" w:firstLine="720"/>
      </w:pPr>
      <w:r>
        <w:t>Adduction</w:t>
      </w:r>
    </w:p>
    <w:p w:rsidR="00F67CCD" w:rsidRPr="005E39CC" w:rsidRDefault="00F67CCD" w:rsidP="00F67CCD">
      <w:pPr>
        <w:ind w:left="720" w:firstLine="720"/>
        <w:rPr>
          <w:sz w:val="20"/>
        </w:rPr>
      </w:pPr>
      <w:r w:rsidRPr="005E39CC">
        <w:rPr>
          <w:sz w:val="20"/>
        </w:rPr>
        <w:t>Circumduction</w:t>
      </w:r>
    </w:p>
    <w:p w:rsidR="00F67CCD" w:rsidRDefault="00F67CCD" w:rsidP="00F67CCD">
      <w:pPr>
        <w:ind w:firstLine="720"/>
      </w:pPr>
      <w:r>
        <w:t>Rotation</w:t>
      </w:r>
    </w:p>
    <w:p w:rsidR="00F67CCD" w:rsidRDefault="00F67CCD" w:rsidP="00F67CCD">
      <w:r>
        <w:t>Special</w:t>
      </w:r>
    </w:p>
    <w:p w:rsidR="00F67CCD" w:rsidRDefault="00F67CCD" w:rsidP="00F67CCD">
      <w:pPr>
        <w:ind w:firstLine="720"/>
      </w:pPr>
      <w:r>
        <w:t>Elevation</w:t>
      </w:r>
    </w:p>
    <w:p w:rsidR="00F67CCD" w:rsidRDefault="00F67CCD" w:rsidP="00F67CCD">
      <w:pPr>
        <w:ind w:firstLine="720"/>
      </w:pPr>
      <w:r>
        <w:t>Depression</w:t>
      </w:r>
    </w:p>
    <w:p w:rsidR="00F67CCD" w:rsidRDefault="00F67CCD" w:rsidP="00F67CCD">
      <w:pPr>
        <w:ind w:firstLine="720"/>
      </w:pPr>
      <w:r>
        <w:t>Protraction</w:t>
      </w:r>
    </w:p>
    <w:p w:rsidR="00F67CCD" w:rsidRDefault="00F67CCD" w:rsidP="00F67CCD">
      <w:pPr>
        <w:ind w:firstLine="720"/>
      </w:pPr>
      <w:r>
        <w:t>Retraction</w:t>
      </w:r>
    </w:p>
    <w:p w:rsidR="00F67CCD" w:rsidRDefault="00F67CCD" w:rsidP="00F67CCD">
      <w:pPr>
        <w:ind w:left="720"/>
      </w:pPr>
      <w:r>
        <w:t>Inversion</w:t>
      </w:r>
    </w:p>
    <w:p w:rsidR="00F67CCD" w:rsidRDefault="00F67CCD" w:rsidP="00F67CCD">
      <w:pPr>
        <w:ind w:firstLine="720"/>
      </w:pPr>
      <w:r>
        <w:t>Eversion</w:t>
      </w:r>
    </w:p>
    <w:p w:rsidR="00F67CCD" w:rsidRPr="005E39CC" w:rsidRDefault="00F67CCD" w:rsidP="00F67CCD">
      <w:pPr>
        <w:ind w:firstLine="720"/>
        <w:rPr>
          <w:sz w:val="22"/>
        </w:rPr>
      </w:pPr>
      <w:r w:rsidRPr="005E39CC">
        <w:rPr>
          <w:sz w:val="22"/>
        </w:rPr>
        <w:t>Dorsiflexion</w:t>
      </w:r>
    </w:p>
    <w:p w:rsidR="00F67CCD" w:rsidRDefault="00F67CCD" w:rsidP="00F67CCD">
      <w:pPr>
        <w:ind w:firstLine="720"/>
      </w:pPr>
      <w:r>
        <w:lastRenderedPageBreak/>
        <w:t>Plantar flexion</w:t>
      </w:r>
    </w:p>
    <w:p w:rsidR="00F67CCD" w:rsidRDefault="00F67CCD" w:rsidP="00F67CCD">
      <w:r>
        <w:t xml:space="preserve">Synovial joint types </w:t>
      </w:r>
    </w:p>
    <w:p w:rsidR="00F67CCD" w:rsidRDefault="00F67CCD" w:rsidP="00F67CCD">
      <w:r>
        <w:tab/>
        <w:t>Plane</w:t>
      </w:r>
    </w:p>
    <w:p w:rsidR="00F67CCD" w:rsidRDefault="00F67CCD" w:rsidP="00F67CCD">
      <w:r>
        <w:tab/>
        <w:t>Hinge</w:t>
      </w:r>
    </w:p>
    <w:p w:rsidR="00F67CCD" w:rsidRDefault="00F67CCD" w:rsidP="00F67CCD">
      <w:pPr>
        <w:ind w:firstLine="720"/>
      </w:pPr>
      <w:r>
        <w:t>Pivot</w:t>
      </w:r>
    </w:p>
    <w:p w:rsidR="00F67CCD" w:rsidRDefault="00F67CCD" w:rsidP="00F67CCD">
      <w:r>
        <w:tab/>
        <w:t>Condyloid</w:t>
      </w:r>
    </w:p>
    <w:p w:rsidR="00F67CCD" w:rsidRDefault="00F67CCD" w:rsidP="00F67CCD">
      <w:r>
        <w:tab/>
        <w:t>Saddle</w:t>
      </w:r>
    </w:p>
    <w:p w:rsidR="00F67CCD" w:rsidRDefault="00F67CCD" w:rsidP="00F67CCD">
      <w:pPr>
        <w:ind w:right="-240"/>
      </w:pPr>
      <w:r>
        <w:tab/>
        <w:t>Ball-and-socket</w:t>
      </w:r>
    </w:p>
    <w:p w:rsidR="00F67CCD" w:rsidRDefault="00F67CCD" w:rsidP="00F67CCD">
      <w:pPr>
        <w:ind w:right="-240"/>
      </w:pPr>
      <w:r>
        <w:t>Range of Motion (ROM)</w:t>
      </w:r>
    </w:p>
    <w:p w:rsidR="00F67CCD" w:rsidRDefault="00F67CCD" w:rsidP="00F67CCD">
      <w:pPr>
        <w:ind w:right="-240"/>
      </w:pPr>
      <w:proofErr w:type="spellStart"/>
      <w:r>
        <w:t>Relaxin</w:t>
      </w:r>
      <w:proofErr w:type="spellEnd"/>
      <w:r>
        <w:t xml:space="preserve"> (hormone)</w:t>
      </w:r>
    </w:p>
    <w:p w:rsidR="00F67CCD" w:rsidRDefault="00042714" w:rsidP="00F67CCD">
      <w:proofErr w:type="gramStart"/>
      <w:r>
        <w:t>e</w:t>
      </w:r>
      <w:r w:rsidR="00F67CCD">
        <w:t>xcitability/irritability</w:t>
      </w:r>
      <w:proofErr w:type="gramEnd"/>
    </w:p>
    <w:p w:rsidR="00F67CCD" w:rsidRDefault="00F67CCD" w:rsidP="00F67CCD">
      <w:proofErr w:type="gramStart"/>
      <w:r>
        <w:t>contractility</w:t>
      </w:r>
      <w:proofErr w:type="gramEnd"/>
    </w:p>
    <w:p w:rsidR="00F67CCD" w:rsidRDefault="00F67CCD" w:rsidP="00F67CCD">
      <w:proofErr w:type="gramStart"/>
      <w:r>
        <w:t>elasticity</w:t>
      </w:r>
      <w:proofErr w:type="gramEnd"/>
    </w:p>
    <w:p w:rsidR="00F67CCD" w:rsidRDefault="00F67CCD" w:rsidP="00F67CCD">
      <w:proofErr w:type="gramStart"/>
      <w:r>
        <w:t>extensibility</w:t>
      </w:r>
      <w:proofErr w:type="gramEnd"/>
    </w:p>
    <w:p w:rsidR="00F67CCD" w:rsidRDefault="00F67CCD" w:rsidP="00F67CCD">
      <w:proofErr w:type="gramStart"/>
      <w:r>
        <w:t>muscle</w:t>
      </w:r>
      <w:proofErr w:type="gramEnd"/>
      <w:r>
        <w:t xml:space="preserve"> belly</w:t>
      </w:r>
    </w:p>
    <w:p w:rsidR="00F67CCD" w:rsidRDefault="00F67CCD" w:rsidP="00F67CCD">
      <w:proofErr w:type="gramStart"/>
      <w:r>
        <w:t>epimysium</w:t>
      </w:r>
      <w:proofErr w:type="gramEnd"/>
    </w:p>
    <w:p w:rsidR="00F67CCD" w:rsidRDefault="00F67CCD" w:rsidP="00F67CCD">
      <w:proofErr w:type="gramStart"/>
      <w:r>
        <w:t>perimysium</w:t>
      </w:r>
      <w:proofErr w:type="gramEnd"/>
    </w:p>
    <w:p w:rsidR="00F67CCD" w:rsidRDefault="00F67CCD" w:rsidP="00F67CCD">
      <w:proofErr w:type="gramStart"/>
      <w:r>
        <w:t>endomysium</w:t>
      </w:r>
      <w:proofErr w:type="gramEnd"/>
    </w:p>
    <w:p w:rsidR="00E53035" w:rsidRDefault="00E53035" w:rsidP="00E53035">
      <w:proofErr w:type="gramStart"/>
      <w:r>
        <w:t>actin/myosin</w:t>
      </w:r>
      <w:proofErr w:type="gramEnd"/>
    </w:p>
    <w:p w:rsidR="00E53035" w:rsidRDefault="00E53035" w:rsidP="00E53035">
      <w:proofErr w:type="gramStart"/>
      <w:r>
        <w:t>neuromuscular</w:t>
      </w:r>
      <w:proofErr w:type="gramEnd"/>
      <w:r>
        <w:t xml:space="preserve"> junction (NMJ)</w:t>
      </w:r>
    </w:p>
    <w:p w:rsidR="00E53035" w:rsidRDefault="00E53035" w:rsidP="00E53035">
      <w:proofErr w:type="gramStart"/>
      <w:r>
        <w:t>motor</w:t>
      </w:r>
      <w:proofErr w:type="gramEnd"/>
      <w:r>
        <w:t xml:space="preserve"> unit</w:t>
      </w:r>
    </w:p>
    <w:p w:rsidR="00E53035" w:rsidRPr="005E39CC" w:rsidRDefault="00E53035" w:rsidP="00E53035">
      <w:pPr>
        <w:rPr>
          <w:sz w:val="18"/>
        </w:rPr>
      </w:pPr>
      <w:proofErr w:type="gramStart"/>
      <w:r>
        <w:t>sarcomere</w:t>
      </w:r>
      <w:proofErr w:type="gramEnd"/>
    </w:p>
    <w:p w:rsidR="00E53035" w:rsidRDefault="00E53035" w:rsidP="00E53035">
      <w:r>
        <w:t>Twitch contraction</w:t>
      </w:r>
    </w:p>
    <w:p w:rsidR="00E53035" w:rsidRDefault="00E53035" w:rsidP="00E53035">
      <w:r>
        <w:t>Wave summary</w:t>
      </w:r>
    </w:p>
    <w:p w:rsidR="00E53035" w:rsidRDefault="00E53035" w:rsidP="00E53035">
      <w:r>
        <w:t>Unfused tetanus</w:t>
      </w:r>
    </w:p>
    <w:p w:rsidR="00F67CCD" w:rsidRDefault="00E53035" w:rsidP="00E53035">
      <w:r>
        <w:t>Fused tetanus</w:t>
      </w:r>
    </w:p>
    <w:p w:rsidR="00E53035" w:rsidRDefault="00E53035" w:rsidP="00E53035">
      <w:r>
        <w:t>Muscle tone</w:t>
      </w:r>
    </w:p>
    <w:p w:rsidR="00E53035" w:rsidRDefault="00E53035" w:rsidP="00E53035">
      <w:proofErr w:type="gramStart"/>
      <w:r>
        <w:t>flaccid</w:t>
      </w:r>
      <w:proofErr w:type="gramEnd"/>
    </w:p>
    <w:p w:rsidR="00E53035" w:rsidRDefault="00E53035" w:rsidP="00E53035">
      <w:proofErr w:type="gramStart"/>
      <w:r>
        <w:t>atrophy</w:t>
      </w:r>
      <w:proofErr w:type="gramEnd"/>
    </w:p>
    <w:p w:rsidR="00E53035" w:rsidRDefault="00E53035" w:rsidP="00E53035">
      <w:proofErr w:type="gramStart"/>
      <w:r>
        <w:t>hypertrophy</w:t>
      </w:r>
      <w:proofErr w:type="gramEnd"/>
    </w:p>
    <w:p w:rsidR="00E53035" w:rsidRDefault="00E53035" w:rsidP="00E53035">
      <w:proofErr w:type="gramStart"/>
      <w:r>
        <w:t>hyperplasia</w:t>
      </w:r>
      <w:proofErr w:type="gramEnd"/>
    </w:p>
    <w:p w:rsidR="00E53035" w:rsidRDefault="00E53035" w:rsidP="00E53035">
      <w:proofErr w:type="gramStart"/>
      <w:r>
        <w:t>motor</w:t>
      </w:r>
      <w:proofErr w:type="gramEnd"/>
      <w:r>
        <w:t xml:space="preserve"> unit recruitment</w:t>
      </w:r>
    </w:p>
    <w:p w:rsidR="00E53035" w:rsidRDefault="00E53035" w:rsidP="00E53035">
      <w:proofErr w:type="gramStart"/>
      <w:r>
        <w:t>muscle</w:t>
      </w:r>
      <w:proofErr w:type="gramEnd"/>
      <w:r>
        <w:t xml:space="preserve"> types</w:t>
      </w:r>
    </w:p>
    <w:p w:rsidR="00E53035" w:rsidRDefault="00E53035" w:rsidP="00E53035">
      <w:r>
        <w:tab/>
      </w:r>
      <w:proofErr w:type="gramStart"/>
      <w:r>
        <w:t>skeletal</w:t>
      </w:r>
      <w:proofErr w:type="gramEnd"/>
    </w:p>
    <w:p w:rsidR="00E53035" w:rsidRDefault="00E53035" w:rsidP="00E53035">
      <w:r>
        <w:tab/>
      </w:r>
      <w:proofErr w:type="gramStart"/>
      <w:r>
        <w:t>smooth</w:t>
      </w:r>
      <w:proofErr w:type="gramEnd"/>
    </w:p>
    <w:p w:rsidR="00E53035" w:rsidRDefault="00E53035" w:rsidP="00E53035">
      <w:r>
        <w:tab/>
      </w:r>
      <w:proofErr w:type="gramStart"/>
      <w:r>
        <w:t>cardiac</w:t>
      </w:r>
      <w:proofErr w:type="gramEnd"/>
    </w:p>
    <w:p w:rsidR="00E53035" w:rsidRDefault="00E53035" w:rsidP="00E53035">
      <w:proofErr w:type="gramStart"/>
      <w:r>
        <w:t>isometric</w:t>
      </w:r>
      <w:proofErr w:type="gramEnd"/>
      <w:r>
        <w:t xml:space="preserve"> contraction</w:t>
      </w:r>
    </w:p>
    <w:p w:rsidR="00E53035" w:rsidRDefault="00E53035" w:rsidP="00E53035">
      <w:proofErr w:type="gramStart"/>
      <w:r>
        <w:t>isotonic</w:t>
      </w:r>
      <w:proofErr w:type="gramEnd"/>
      <w:r>
        <w:t xml:space="preserve"> contraction</w:t>
      </w:r>
    </w:p>
    <w:p w:rsidR="00E53035" w:rsidRDefault="00E53035" w:rsidP="00E53035">
      <w:pPr>
        <w:ind w:left="720"/>
      </w:pPr>
      <w:proofErr w:type="gramStart"/>
      <w:r>
        <w:lastRenderedPageBreak/>
        <w:t>concentric</w:t>
      </w:r>
      <w:proofErr w:type="gramEnd"/>
    </w:p>
    <w:p w:rsidR="00E53035" w:rsidRDefault="00E53035" w:rsidP="00E53035">
      <w:pPr>
        <w:ind w:left="720"/>
      </w:pPr>
      <w:proofErr w:type="gramStart"/>
      <w:r>
        <w:t>eccentric</w:t>
      </w:r>
      <w:proofErr w:type="gramEnd"/>
    </w:p>
    <w:p w:rsidR="00E53035" w:rsidRDefault="00E53035" w:rsidP="00E53035">
      <w:proofErr w:type="gramStart"/>
      <w:r>
        <w:t>fiber</w:t>
      </w:r>
      <w:proofErr w:type="gramEnd"/>
      <w:r>
        <w:t xml:space="preserve"> types</w:t>
      </w:r>
    </w:p>
    <w:p w:rsidR="00E53035" w:rsidRDefault="00E53035" w:rsidP="00E53035">
      <w:r>
        <w:t xml:space="preserve">     </w:t>
      </w:r>
      <w:proofErr w:type="gramStart"/>
      <w:r>
        <w:t>slow</w:t>
      </w:r>
      <w:proofErr w:type="gramEnd"/>
      <w:r>
        <w:t xml:space="preserve"> oxidative (SO)</w:t>
      </w:r>
    </w:p>
    <w:p w:rsidR="00E53035" w:rsidRDefault="00E53035" w:rsidP="00E53035">
      <w:r>
        <w:t xml:space="preserve">     </w:t>
      </w:r>
      <w:proofErr w:type="gramStart"/>
      <w:r w:rsidRPr="00E53035">
        <w:rPr>
          <w:sz w:val="20"/>
        </w:rPr>
        <w:t>fast</w:t>
      </w:r>
      <w:proofErr w:type="gramEnd"/>
      <w:r w:rsidRPr="00E53035">
        <w:rPr>
          <w:sz w:val="20"/>
        </w:rPr>
        <w:t xml:space="preserve"> oxidative-</w:t>
      </w:r>
      <w:proofErr w:type="spellStart"/>
      <w:r w:rsidRPr="00E53035">
        <w:rPr>
          <w:sz w:val="20"/>
        </w:rPr>
        <w:t>glycolitic</w:t>
      </w:r>
      <w:proofErr w:type="spellEnd"/>
      <w:r w:rsidRPr="00E53035">
        <w:rPr>
          <w:sz w:val="20"/>
        </w:rPr>
        <w:t xml:space="preserve"> </w:t>
      </w:r>
      <w:r>
        <w:t>(FOG)</w:t>
      </w:r>
    </w:p>
    <w:p w:rsidR="00E53035" w:rsidRDefault="00E53035" w:rsidP="00E53035">
      <w:r>
        <w:t xml:space="preserve">     </w:t>
      </w:r>
      <w:proofErr w:type="gramStart"/>
      <w:r>
        <w:t>fast</w:t>
      </w:r>
      <w:proofErr w:type="gramEnd"/>
      <w:r>
        <w:t xml:space="preserve"> glycolytic (FG)</w:t>
      </w:r>
    </w:p>
    <w:p w:rsidR="00E53035" w:rsidRDefault="00E53035" w:rsidP="00E53035">
      <w:proofErr w:type="gramStart"/>
      <w:r>
        <w:t>sarcolemma</w:t>
      </w:r>
      <w:proofErr w:type="gramEnd"/>
    </w:p>
    <w:p w:rsidR="00E53035" w:rsidRDefault="00E53035" w:rsidP="00E53035">
      <w:proofErr w:type="gramStart"/>
      <w:r>
        <w:t>origin</w:t>
      </w:r>
      <w:proofErr w:type="gramEnd"/>
    </w:p>
    <w:p w:rsidR="00E53035" w:rsidRDefault="00E53035" w:rsidP="00E53035">
      <w:proofErr w:type="gramStart"/>
      <w:r>
        <w:t>insertion</w:t>
      </w:r>
      <w:proofErr w:type="gramEnd"/>
    </w:p>
    <w:p w:rsidR="00E53035" w:rsidRDefault="00E53035" w:rsidP="00E53035">
      <w:proofErr w:type="gramStart"/>
      <w:r>
        <w:t>synergist</w:t>
      </w:r>
      <w:proofErr w:type="gramEnd"/>
    </w:p>
    <w:p w:rsidR="00E53035" w:rsidRDefault="00E53035" w:rsidP="00E53035">
      <w:proofErr w:type="gramStart"/>
      <w:r>
        <w:t>fixator</w:t>
      </w:r>
      <w:proofErr w:type="gramEnd"/>
    </w:p>
    <w:p w:rsidR="00E53035" w:rsidRDefault="00E53035" w:rsidP="00E53035">
      <w:proofErr w:type="gramStart"/>
      <w:r>
        <w:t>agonist/prime</w:t>
      </w:r>
      <w:proofErr w:type="gramEnd"/>
      <w:r>
        <w:t xml:space="preserve"> mover</w:t>
      </w:r>
    </w:p>
    <w:p w:rsidR="00E53035" w:rsidRDefault="00E53035" w:rsidP="00E53035">
      <w:proofErr w:type="spellStart"/>
      <w:proofErr w:type="gramStart"/>
      <w:r>
        <w:lastRenderedPageBreak/>
        <w:t>anatagonist</w:t>
      </w:r>
      <w:proofErr w:type="spellEnd"/>
      <w:proofErr w:type="gramEnd"/>
    </w:p>
    <w:p w:rsidR="00E53035" w:rsidRDefault="00E53035" w:rsidP="00E53035">
      <w:proofErr w:type="gramStart"/>
      <w:r>
        <w:t>lever</w:t>
      </w:r>
      <w:proofErr w:type="gramEnd"/>
    </w:p>
    <w:p w:rsidR="00E53035" w:rsidRDefault="00E53035" w:rsidP="00E53035">
      <w:proofErr w:type="gramStart"/>
      <w:r>
        <w:t>fulcrum</w:t>
      </w:r>
      <w:proofErr w:type="gramEnd"/>
    </w:p>
    <w:p w:rsidR="00E53035" w:rsidRDefault="00E53035" w:rsidP="00E53035">
      <w:proofErr w:type="gramStart"/>
      <w:r>
        <w:t>effort</w:t>
      </w:r>
      <w:proofErr w:type="gramEnd"/>
    </w:p>
    <w:p w:rsidR="00E53035" w:rsidRDefault="00E53035" w:rsidP="00E53035">
      <w:proofErr w:type="gramStart"/>
      <w:r>
        <w:t>load</w:t>
      </w:r>
      <w:proofErr w:type="gramEnd"/>
    </w:p>
    <w:p w:rsidR="00E53035" w:rsidRDefault="00E53035" w:rsidP="00E53035">
      <w:proofErr w:type="gramStart"/>
      <w:r>
        <w:t>fascicle</w:t>
      </w:r>
      <w:proofErr w:type="gramEnd"/>
      <w:r>
        <w:t xml:space="preserve"> alignment/shape</w:t>
      </w:r>
    </w:p>
    <w:p w:rsidR="00E53035" w:rsidRDefault="00E53035" w:rsidP="00E53035">
      <w:proofErr w:type="gramStart"/>
      <w:r>
        <w:t>parallel</w:t>
      </w:r>
      <w:proofErr w:type="gramEnd"/>
    </w:p>
    <w:p w:rsidR="00E53035" w:rsidRDefault="00E53035" w:rsidP="00E53035">
      <w:proofErr w:type="gramStart"/>
      <w:r>
        <w:t>triangular</w:t>
      </w:r>
      <w:proofErr w:type="gramEnd"/>
    </w:p>
    <w:p w:rsidR="00E53035" w:rsidRDefault="00E53035" w:rsidP="00E53035">
      <w:proofErr w:type="gramStart"/>
      <w:r>
        <w:t>oval/circular</w:t>
      </w:r>
      <w:proofErr w:type="gramEnd"/>
    </w:p>
    <w:p w:rsidR="00E53035" w:rsidRDefault="00E53035" w:rsidP="00E53035">
      <w:proofErr w:type="gramStart"/>
      <w:r>
        <w:t>pennate(</w:t>
      </w:r>
      <w:proofErr w:type="spellStart"/>
      <w:proofErr w:type="gramEnd"/>
      <w:r>
        <w:t>uni</w:t>
      </w:r>
      <w:proofErr w:type="spellEnd"/>
      <w:r>
        <w:t>/bi/multi)       fusiform</w:t>
      </w:r>
    </w:p>
    <w:p w:rsidR="00F67CCD" w:rsidRDefault="00E53035" w:rsidP="00E53035">
      <w:pPr>
        <w:ind w:left="720"/>
      </w:pPr>
      <w:proofErr w:type="gramStart"/>
      <w:r>
        <w:lastRenderedPageBreak/>
        <w:t>all</w:t>
      </w:r>
      <w:proofErr w:type="gramEnd"/>
      <w:r>
        <w:t xml:space="preserve"> the muscle names stressed in class TABLE 11.2</w:t>
      </w:r>
      <w:r w:rsidR="00F67CCD">
        <w:tab/>
      </w:r>
    </w:p>
    <w:p w:rsidR="00F51B33" w:rsidRDefault="00F51B33" w:rsidP="00F51B33">
      <w:proofErr w:type="gramStart"/>
      <w:r>
        <w:t>hernia</w:t>
      </w:r>
      <w:proofErr w:type="gramEnd"/>
    </w:p>
    <w:p w:rsidR="00F51B33" w:rsidRDefault="00F51B33" w:rsidP="00F51B33">
      <w:proofErr w:type="gramStart"/>
      <w:r>
        <w:t>strain</w:t>
      </w:r>
      <w:proofErr w:type="gramEnd"/>
    </w:p>
    <w:p w:rsidR="00F51B33" w:rsidRDefault="00F51B33" w:rsidP="00F51B33">
      <w:proofErr w:type="gramStart"/>
      <w:r>
        <w:t>sprain</w:t>
      </w:r>
      <w:proofErr w:type="gramEnd"/>
    </w:p>
    <w:p w:rsidR="00F51B33" w:rsidRDefault="00042714" w:rsidP="00F51B33">
      <w:r>
        <w:t xml:space="preserve">Bell's </w:t>
      </w:r>
      <w:proofErr w:type="gramStart"/>
      <w:r>
        <w:t>Palsy</w:t>
      </w:r>
      <w:proofErr w:type="gramEnd"/>
    </w:p>
    <w:p w:rsidR="00042714" w:rsidRDefault="00042714" w:rsidP="00F51B33">
      <w:r>
        <w:t>Intubation</w:t>
      </w:r>
    </w:p>
    <w:p w:rsidR="00042714" w:rsidRDefault="00042714" w:rsidP="00F51B33">
      <w:r>
        <w:t>Incontinence</w:t>
      </w:r>
    </w:p>
    <w:p w:rsidR="00042714" w:rsidRDefault="00042714" w:rsidP="00F51B33">
      <w:r>
        <w:t>Shin splint</w:t>
      </w:r>
    </w:p>
    <w:p w:rsidR="00F51B33" w:rsidRDefault="00F51B33" w:rsidP="00E53035">
      <w:pPr>
        <w:ind w:left="720"/>
        <w:sectPr w:rsidR="00F51B33" w:rsidSect="00651AF4">
          <w:type w:val="continuous"/>
          <w:pgSz w:w="12240" w:h="15840"/>
          <w:pgMar w:top="1440" w:right="540" w:bottom="1440" w:left="1260" w:header="720" w:footer="720" w:gutter="0"/>
          <w:cols w:num="3" w:space="720"/>
          <w:docGrid w:linePitch="360"/>
        </w:sectPr>
      </w:pPr>
    </w:p>
    <w:p w:rsidR="004D6B31" w:rsidRDefault="004D6B31" w:rsidP="00CB152E"/>
    <w:p w:rsidR="004D6B31" w:rsidRDefault="004D6B31" w:rsidP="00CB152E">
      <w:pPr>
        <w:sectPr w:rsidR="004D6B31" w:rsidSect="008A38C1">
          <w:type w:val="continuous"/>
          <w:pgSz w:w="12240" w:h="15840"/>
          <w:pgMar w:top="1440" w:right="540" w:bottom="1440" w:left="1260" w:header="720" w:footer="720" w:gutter="0"/>
          <w:cols w:num="3" w:space="720"/>
          <w:docGrid w:linePitch="360"/>
        </w:sectPr>
      </w:pPr>
    </w:p>
    <w:p w:rsidR="008A38C1" w:rsidRPr="008A38C1" w:rsidRDefault="00262A50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BFD0DD" wp14:editId="50BC8C52">
                <wp:simplePos x="0" y="0"/>
                <wp:positionH relativeFrom="column">
                  <wp:posOffset>3455581</wp:posOffset>
                </wp:positionH>
                <wp:positionV relativeFrom="paragraph">
                  <wp:posOffset>95692</wp:posOffset>
                </wp:positionV>
                <wp:extent cx="2019300" cy="435935"/>
                <wp:effectExtent l="0" t="0" r="19050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3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650E68">
                            <w:pPr>
                              <w:jc w:val="center"/>
                            </w:pPr>
                            <w:r>
                              <w:t>Bones of the Skull</w:t>
                            </w:r>
                            <w:r w:rsidR="00262A50">
                              <w:t xml:space="preserve"> &amp; Fontanels</w:t>
                            </w:r>
                          </w:p>
                          <w:p w:rsidR="00DF21B0" w:rsidRDefault="00DF21B0" w:rsidP="00650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2.1pt;margin-top:7.55pt;width:159pt;height:3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" fillcolor="window" strokeweight=".5pt">
                <v:textbox>
                  <w:txbxContent>
                    <w:p w:rsidR="00DF21B0" w:rsidRDefault="00DF21B0" w:rsidP="00650E68">
                      <w:pPr>
                        <w:jc w:val="center"/>
                      </w:pPr>
                      <w:r>
                        <w:t>Bones of the Skull</w:t>
                      </w:r>
                      <w:r w:rsidR="00262A50">
                        <w:t xml:space="preserve"> &amp; Fontanels</w:t>
                      </w:r>
                    </w:p>
                    <w:p w:rsidR="00DF21B0" w:rsidRDefault="00DF21B0" w:rsidP="00650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38C1" w:rsidRPr="008A38C1">
        <w:rPr>
          <w:b/>
        </w:rPr>
        <w:t xml:space="preserve">Diagrams </w:t>
      </w:r>
      <w:proofErr w:type="gramStart"/>
      <w:r w:rsidR="008A38C1" w:rsidRPr="008A38C1">
        <w:rPr>
          <w:b/>
        </w:rPr>
        <w:t>With</w:t>
      </w:r>
      <w:proofErr w:type="gramEnd"/>
      <w:r w:rsidR="008A38C1" w:rsidRPr="008A38C1">
        <w:rPr>
          <w:b/>
        </w:rPr>
        <w:t xml:space="preserve"> Which to be Familiar:</w:t>
      </w:r>
    </w:p>
    <w:p w:rsidR="008A38C1" w:rsidRDefault="008A38C1"/>
    <w:p w:rsidR="008A38C1" w:rsidRDefault="008A38C1"/>
    <w:p w:rsidR="00650E68" w:rsidRDefault="00262A50">
      <w:r>
        <w:rPr>
          <w:noProof/>
        </w:rPr>
        <w:drawing>
          <wp:anchor distT="0" distB="0" distL="114300" distR="114300" simplePos="0" relativeHeight="251679744" behindDoc="1" locked="0" layoutInCell="1" allowOverlap="1" wp14:anchorId="413B43C1" wp14:editId="19A32A71">
            <wp:simplePos x="0" y="0"/>
            <wp:positionH relativeFrom="column">
              <wp:posOffset>-398780</wp:posOffset>
            </wp:positionH>
            <wp:positionV relativeFrom="paragraph">
              <wp:posOffset>5715</wp:posOffset>
            </wp:positionV>
            <wp:extent cx="3429000" cy="2804795"/>
            <wp:effectExtent l="171450" t="171450" r="381000" b="357505"/>
            <wp:wrapTight wrapText="bothSides">
              <wp:wrapPolygon edited="0">
                <wp:start x="1320" y="-1320"/>
                <wp:lineTo x="-1080" y="-1027"/>
                <wp:lineTo x="-1080" y="22153"/>
                <wp:lineTo x="-840" y="22593"/>
                <wp:lineTo x="600" y="23913"/>
                <wp:lineTo x="720" y="24206"/>
                <wp:lineTo x="22080" y="24206"/>
                <wp:lineTo x="22200" y="23913"/>
                <wp:lineTo x="23640" y="22593"/>
                <wp:lineTo x="23880" y="587"/>
                <wp:lineTo x="22200" y="-1027"/>
                <wp:lineTo x="21480" y="-1320"/>
                <wp:lineTo x="1320" y="-132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E68" w:rsidRDefault="00650E68"/>
    <w:p w:rsidR="00650E68" w:rsidRDefault="00262A50">
      <w:r w:rsidRPr="005C343F">
        <w:rPr>
          <w:noProof/>
          <w:sz w:val="32"/>
        </w:rPr>
        <w:drawing>
          <wp:anchor distT="0" distB="0" distL="114300" distR="114300" simplePos="0" relativeHeight="251681792" behindDoc="1" locked="0" layoutInCell="1" allowOverlap="1" wp14:anchorId="0E3486F3" wp14:editId="1029D0ED">
            <wp:simplePos x="0" y="0"/>
            <wp:positionH relativeFrom="column">
              <wp:posOffset>-44450</wp:posOffset>
            </wp:positionH>
            <wp:positionV relativeFrom="paragraph">
              <wp:posOffset>71755</wp:posOffset>
            </wp:positionV>
            <wp:extent cx="2821940" cy="1698625"/>
            <wp:effectExtent l="171450" t="171450" r="378460" b="358775"/>
            <wp:wrapTight wrapText="bothSides">
              <wp:wrapPolygon edited="0">
                <wp:start x="1604" y="-2180"/>
                <wp:lineTo x="-1312" y="-1696"/>
                <wp:lineTo x="-1312" y="22529"/>
                <wp:lineTo x="875" y="25436"/>
                <wp:lineTo x="875" y="25920"/>
                <wp:lineTo x="22164" y="25920"/>
                <wp:lineTo x="22310" y="25436"/>
                <wp:lineTo x="24205" y="21802"/>
                <wp:lineTo x="24351" y="969"/>
                <wp:lineTo x="22310" y="-1696"/>
                <wp:lineTo x="21435" y="-2180"/>
                <wp:lineTo x="1604" y="-218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6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E68" w:rsidRDefault="00650E68"/>
    <w:p w:rsidR="00650E68" w:rsidRDefault="00262A50">
      <w:r>
        <w:rPr>
          <w:noProof/>
        </w:rPr>
        <w:drawing>
          <wp:anchor distT="0" distB="0" distL="114300" distR="114300" simplePos="0" relativeHeight="251689984" behindDoc="1" locked="0" layoutInCell="1" allowOverlap="1" wp14:anchorId="44580D4D" wp14:editId="01031D0A">
            <wp:simplePos x="0" y="0"/>
            <wp:positionH relativeFrom="column">
              <wp:posOffset>3561080</wp:posOffset>
            </wp:positionH>
            <wp:positionV relativeFrom="paragraph">
              <wp:posOffset>117475</wp:posOffset>
            </wp:positionV>
            <wp:extent cx="2270760" cy="2487930"/>
            <wp:effectExtent l="171450" t="171450" r="377190" b="369570"/>
            <wp:wrapTight wrapText="bothSides">
              <wp:wrapPolygon edited="0">
                <wp:start x="1993" y="-1489"/>
                <wp:lineTo x="-1631" y="-1158"/>
                <wp:lineTo x="-1631" y="20012"/>
                <wp:lineTo x="-1268" y="22824"/>
                <wp:lineTo x="906" y="24312"/>
                <wp:lineTo x="1087" y="24643"/>
                <wp:lineTo x="22289" y="24643"/>
                <wp:lineTo x="22470" y="24312"/>
                <wp:lineTo x="24644" y="22824"/>
                <wp:lineTo x="25007" y="662"/>
                <wp:lineTo x="22470" y="-1158"/>
                <wp:lineTo x="21383" y="-1489"/>
                <wp:lineTo x="1993" y="-148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E68" w:rsidRDefault="00650E68"/>
    <w:p w:rsidR="00650E68" w:rsidRDefault="00262A50">
      <w:r>
        <w:rPr>
          <w:noProof/>
        </w:rPr>
        <w:drawing>
          <wp:anchor distT="0" distB="0" distL="114300" distR="114300" simplePos="0" relativeHeight="251687936" behindDoc="1" locked="0" layoutInCell="1" allowOverlap="1" wp14:anchorId="4A0F7E7E" wp14:editId="4F74867B">
            <wp:simplePos x="0" y="0"/>
            <wp:positionH relativeFrom="column">
              <wp:posOffset>-53975</wp:posOffset>
            </wp:positionH>
            <wp:positionV relativeFrom="paragraph">
              <wp:posOffset>119380</wp:posOffset>
            </wp:positionV>
            <wp:extent cx="2470785" cy="3052445"/>
            <wp:effectExtent l="171450" t="171450" r="386715" b="357505"/>
            <wp:wrapTight wrapText="bothSides">
              <wp:wrapPolygon edited="0">
                <wp:start x="1832" y="-1213"/>
                <wp:lineTo x="-1499" y="-944"/>
                <wp:lineTo x="-1499" y="22108"/>
                <wp:lineTo x="-833" y="22782"/>
                <wp:lineTo x="-833" y="22917"/>
                <wp:lineTo x="833" y="23725"/>
                <wp:lineTo x="999" y="23995"/>
                <wp:lineTo x="22316" y="23995"/>
                <wp:lineTo x="22483" y="23725"/>
                <wp:lineTo x="24148" y="22917"/>
                <wp:lineTo x="24648" y="20625"/>
                <wp:lineTo x="24814" y="539"/>
                <wp:lineTo x="22483" y="-944"/>
                <wp:lineTo x="21483" y="-1213"/>
                <wp:lineTo x="1832" y="-1213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650E68" w:rsidRDefault="00262A5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7C5BDB" wp14:editId="33DCCA35">
                <wp:simplePos x="0" y="0"/>
                <wp:positionH relativeFrom="column">
                  <wp:posOffset>865505</wp:posOffset>
                </wp:positionH>
                <wp:positionV relativeFrom="paragraph">
                  <wp:posOffset>121920</wp:posOffset>
                </wp:positionV>
                <wp:extent cx="2019300" cy="350520"/>
                <wp:effectExtent l="0" t="0" r="1905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650E68">
                            <w:pPr>
                              <w:jc w:val="center"/>
                            </w:pPr>
                            <w:r>
                              <w:t>Bones of the Shoulder girdle</w:t>
                            </w:r>
                          </w:p>
                          <w:p w:rsidR="00DF21B0" w:rsidRDefault="00DF21B0" w:rsidP="00650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margin-left:68.15pt;margin-top:9.6pt;width:159pt;height:27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" fillcolor="window" strokeweight=".5pt">
                <v:textbox>
                  <w:txbxContent>
                    <w:p w:rsidR="00DF21B0" w:rsidRDefault="00DF21B0" w:rsidP="00650E68">
                      <w:pPr>
                        <w:jc w:val="center"/>
                      </w:pPr>
                      <w:r>
                        <w:t>Bones of the Shoulder girdle</w:t>
                      </w:r>
                    </w:p>
                    <w:p w:rsidR="00DF21B0" w:rsidRDefault="00DF21B0" w:rsidP="00650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50E68" w:rsidRDefault="00650E68"/>
    <w:p w:rsidR="00650E68" w:rsidRDefault="00650E68"/>
    <w:p w:rsidR="00650E68" w:rsidRDefault="00650E68"/>
    <w:p w:rsidR="00650E68" w:rsidRDefault="00650E68"/>
    <w:p w:rsidR="00650E68" w:rsidRDefault="00650E68"/>
    <w:p w:rsidR="008832F9" w:rsidRDefault="00262A5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818FFC" wp14:editId="627D6EBE">
                <wp:simplePos x="0" y="0"/>
                <wp:positionH relativeFrom="column">
                  <wp:posOffset>-2630170</wp:posOffset>
                </wp:positionH>
                <wp:positionV relativeFrom="paragraph">
                  <wp:posOffset>34290</wp:posOffset>
                </wp:positionV>
                <wp:extent cx="2338070" cy="350520"/>
                <wp:effectExtent l="0" t="0" r="2413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650E68">
                            <w:pPr>
                              <w:jc w:val="center"/>
                            </w:pPr>
                            <w:r>
                              <w:t>Parts of the Femur; Knee Joint</w:t>
                            </w:r>
                          </w:p>
                          <w:p w:rsidR="00DF21B0" w:rsidRDefault="00DF21B0" w:rsidP="00650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8" type="#_x0000_t202" style="position:absolute;margin-left:-207.1pt;margin-top:2.7pt;width:184.1pt;height:27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" fillcolor="window" strokeweight=".5pt">
                <v:textbox>
                  <w:txbxContent>
                    <w:p w:rsidR="00DF21B0" w:rsidRDefault="00DF21B0" w:rsidP="00650E68">
                      <w:pPr>
                        <w:jc w:val="center"/>
                      </w:pPr>
                      <w:r>
                        <w:t>Parts of the Femur; Knee Joint</w:t>
                      </w:r>
                    </w:p>
                    <w:p w:rsidR="00DF21B0" w:rsidRDefault="00DF21B0" w:rsidP="00650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32F9" w:rsidRPr="008832F9" w:rsidRDefault="008832F9" w:rsidP="008832F9"/>
    <w:p w:rsidR="008832F9" w:rsidRPr="008832F9" w:rsidRDefault="00262A50" w:rsidP="008832F9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412DC97C" wp14:editId="14977935">
            <wp:simplePos x="0" y="0"/>
            <wp:positionH relativeFrom="column">
              <wp:posOffset>-142875</wp:posOffset>
            </wp:positionH>
            <wp:positionV relativeFrom="paragraph">
              <wp:posOffset>76835</wp:posOffset>
            </wp:positionV>
            <wp:extent cx="3086100" cy="3283585"/>
            <wp:effectExtent l="171450" t="171450" r="381000" b="354965"/>
            <wp:wrapTight wrapText="bothSides">
              <wp:wrapPolygon edited="0">
                <wp:start x="1467" y="-1128"/>
                <wp:lineTo x="-1200" y="-877"/>
                <wp:lineTo x="-1200" y="22055"/>
                <wp:lineTo x="-267" y="23183"/>
                <wp:lineTo x="800" y="23810"/>
                <wp:lineTo x="22133" y="23810"/>
                <wp:lineTo x="23200" y="23183"/>
                <wp:lineTo x="24000" y="21303"/>
                <wp:lineTo x="24133" y="501"/>
                <wp:lineTo x="22267" y="-877"/>
                <wp:lineTo x="21467" y="-1128"/>
                <wp:lineTo x="1467" y="-112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2F9" w:rsidRPr="008832F9" w:rsidRDefault="00262A50" w:rsidP="008832F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992853" wp14:editId="35ACE52D">
                <wp:simplePos x="0" y="0"/>
                <wp:positionH relativeFrom="column">
                  <wp:posOffset>249555</wp:posOffset>
                </wp:positionH>
                <wp:positionV relativeFrom="paragraph">
                  <wp:posOffset>1634490</wp:posOffset>
                </wp:positionV>
                <wp:extent cx="2551430" cy="350520"/>
                <wp:effectExtent l="0" t="0" r="2032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650E68">
                            <w:pPr>
                              <w:jc w:val="center"/>
                            </w:pPr>
                            <w:r>
                              <w:t>Pelvic Comparison based on Gender</w:t>
                            </w:r>
                          </w:p>
                          <w:p w:rsidR="00DF21B0" w:rsidRDefault="00DF21B0" w:rsidP="00650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29" type="#_x0000_t202" style="position:absolute;margin-left:19.65pt;margin-top:128.7pt;width:200.9pt;height:27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" fillcolor="window" strokeweight=".5pt">
                <v:textbox>
                  <w:txbxContent>
                    <w:p w:rsidR="00DF21B0" w:rsidRDefault="00DF21B0" w:rsidP="00650E68">
                      <w:pPr>
                        <w:jc w:val="center"/>
                      </w:pPr>
                      <w:r>
                        <w:t>Pelvic Comparison based on Gender</w:t>
                      </w:r>
                    </w:p>
                    <w:p w:rsidR="00DF21B0" w:rsidRDefault="00DF21B0" w:rsidP="00650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32F9" w:rsidRPr="008832F9" w:rsidRDefault="00262A50" w:rsidP="008832F9">
      <w:r>
        <w:rPr>
          <w:noProof/>
        </w:rPr>
        <w:drawing>
          <wp:anchor distT="0" distB="0" distL="114300" distR="114300" simplePos="0" relativeHeight="251692032" behindDoc="1" locked="0" layoutInCell="1" allowOverlap="1" wp14:anchorId="07BD9A2F" wp14:editId="0FD0AD68">
            <wp:simplePos x="0" y="0"/>
            <wp:positionH relativeFrom="column">
              <wp:posOffset>168910</wp:posOffset>
            </wp:positionH>
            <wp:positionV relativeFrom="paragraph">
              <wp:posOffset>36195</wp:posOffset>
            </wp:positionV>
            <wp:extent cx="2625725" cy="1008380"/>
            <wp:effectExtent l="171450" t="171450" r="384175" b="363220"/>
            <wp:wrapTight wrapText="bothSides">
              <wp:wrapPolygon edited="0">
                <wp:start x="1724" y="-3673"/>
                <wp:lineTo x="-1410" y="-2856"/>
                <wp:lineTo x="-1254" y="23668"/>
                <wp:lineTo x="784" y="28156"/>
                <wp:lineTo x="940" y="28972"/>
                <wp:lineTo x="22253" y="28972"/>
                <wp:lineTo x="22410" y="28156"/>
                <wp:lineTo x="24290" y="23668"/>
                <wp:lineTo x="24604" y="1632"/>
                <wp:lineTo x="22410" y="-2856"/>
                <wp:lineTo x="21469" y="-3673"/>
                <wp:lineTo x="1724" y="-367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00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262A50" w:rsidP="008832F9">
      <w:r>
        <w:rPr>
          <w:noProof/>
        </w:rPr>
        <w:drawing>
          <wp:anchor distT="0" distB="0" distL="114300" distR="114300" simplePos="0" relativeHeight="251702272" behindDoc="1" locked="0" layoutInCell="1" allowOverlap="1" wp14:anchorId="4CA24F18" wp14:editId="09C123FD">
            <wp:simplePos x="0" y="0"/>
            <wp:positionH relativeFrom="column">
              <wp:posOffset>340360</wp:posOffset>
            </wp:positionH>
            <wp:positionV relativeFrom="paragraph">
              <wp:posOffset>82550</wp:posOffset>
            </wp:positionV>
            <wp:extent cx="2601595" cy="2672715"/>
            <wp:effectExtent l="0" t="0" r="8255" b="0"/>
            <wp:wrapTight wrapText="bothSides">
              <wp:wrapPolygon edited="0">
                <wp:start x="0" y="0"/>
                <wp:lineTo x="0" y="21400"/>
                <wp:lineTo x="21510" y="21400"/>
                <wp:lineTo x="215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262A50" w:rsidP="008832F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3B6328" wp14:editId="2457F86F">
                <wp:simplePos x="0" y="0"/>
                <wp:positionH relativeFrom="column">
                  <wp:posOffset>-3016250</wp:posOffset>
                </wp:positionH>
                <wp:positionV relativeFrom="paragraph">
                  <wp:posOffset>45085</wp:posOffset>
                </wp:positionV>
                <wp:extent cx="2551430" cy="350520"/>
                <wp:effectExtent l="0" t="0" r="2032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Synovial Joint Types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0" type="#_x0000_t202" style="position:absolute;margin-left:-237.5pt;margin-top:3.55pt;width:200.9pt;height:27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Synovial Joint Types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262A50" w:rsidP="008832F9">
      <w:r>
        <w:rPr>
          <w:noProof/>
        </w:rPr>
        <w:drawing>
          <wp:anchor distT="0" distB="0" distL="114300" distR="114300" simplePos="0" relativeHeight="251710464" behindDoc="1" locked="0" layoutInCell="1" allowOverlap="1" wp14:anchorId="6FFBFABC" wp14:editId="30CEF0DD">
            <wp:simplePos x="0" y="0"/>
            <wp:positionH relativeFrom="column">
              <wp:posOffset>-144145</wp:posOffset>
            </wp:positionH>
            <wp:positionV relativeFrom="paragraph">
              <wp:posOffset>111125</wp:posOffset>
            </wp:positionV>
            <wp:extent cx="3006725" cy="1932940"/>
            <wp:effectExtent l="0" t="0" r="3175" b="0"/>
            <wp:wrapTight wrapText="bothSides">
              <wp:wrapPolygon edited="0">
                <wp:start x="0" y="0"/>
                <wp:lineTo x="0" y="21288"/>
                <wp:lineTo x="21486" y="21288"/>
                <wp:lineTo x="2148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8832F9" w:rsidP="008832F9"/>
    <w:p w:rsidR="008832F9" w:rsidRPr="008832F9" w:rsidRDefault="00262A50" w:rsidP="008832F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2AE090" wp14:editId="31F5C3F6">
                <wp:simplePos x="0" y="0"/>
                <wp:positionH relativeFrom="column">
                  <wp:posOffset>896620</wp:posOffset>
                </wp:positionH>
                <wp:positionV relativeFrom="paragraph">
                  <wp:posOffset>147320</wp:posOffset>
                </wp:positionV>
                <wp:extent cx="2551430" cy="350520"/>
                <wp:effectExtent l="0" t="0" r="2032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Special Movements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1" type="#_x0000_t202" style="position:absolute;margin-left:70.6pt;margin-top:11.6pt;width:200.9pt;height:27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Special Movements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32F9" w:rsidRPr="008832F9" w:rsidRDefault="008832F9" w:rsidP="008832F9"/>
    <w:p w:rsidR="008832F9" w:rsidRPr="008832F9" w:rsidRDefault="008832F9" w:rsidP="008832F9"/>
    <w:p w:rsidR="008832F9" w:rsidRDefault="008832F9" w:rsidP="008832F9"/>
    <w:p w:rsidR="008832F9" w:rsidRDefault="00262A50" w:rsidP="008832F9">
      <w:r>
        <w:rPr>
          <w:noProof/>
        </w:rPr>
        <w:drawing>
          <wp:anchor distT="0" distB="0" distL="114300" distR="114300" simplePos="0" relativeHeight="251708416" behindDoc="1" locked="0" layoutInCell="1" allowOverlap="1" wp14:anchorId="15C268A8" wp14:editId="5E35B29F">
            <wp:simplePos x="0" y="0"/>
            <wp:positionH relativeFrom="column">
              <wp:posOffset>130175</wp:posOffset>
            </wp:positionH>
            <wp:positionV relativeFrom="paragraph">
              <wp:posOffset>43815</wp:posOffset>
            </wp:positionV>
            <wp:extent cx="3497580" cy="1334135"/>
            <wp:effectExtent l="0" t="0" r="7620" b="0"/>
            <wp:wrapTight wrapText="bothSides">
              <wp:wrapPolygon edited="0">
                <wp:start x="0" y="0"/>
                <wp:lineTo x="0" y="21281"/>
                <wp:lineTo x="21529" y="21281"/>
                <wp:lineTo x="2152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C1" w:rsidRDefault="008832F9" w:rsidP="008832F9">
      <w:pPr>
        <w:tabs>
          <w:tab w:val="left" w:pos="1407"/>
        </w:tabs>
      </w:pPr>
      <w:r>
        <w:tab/>
      </w:r>
    </w:p>
    <w:p w:rsidR="008832F9" w:rsidRDefault="00262A50" w:rsidP="008832F9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48C18E" wp14:editId="68362519">
                <wp:simplePos x="0" y="0"/>
                <wp:positionH relativeFrom="column">
                  <wp:posOffset>140970</wp:posOffset>
                </wp:positionH>
                <wp:positionV relativeFrom="paragraph">
                  <wp:posOffset>161925</wp:posOffset>
                </wp:positionV>
                <wp:extent cx="2019300" cy="350520"/>
                <wp:effectExtent l="0" t="0" r="1905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Levers: Physics of movement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2" type="#_x0000_t202" style="position:absolute;margin-left:11.1pt;margin-top:12.75pt;width:159pt;height:27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Levers: Physics of movement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832F9" w:rsidRDefault="008832F9" w:rsidP="008832F9">
      <w:pPr>
        <w:tabs>
          <w:tab w:val="left" w:pos="1407"/>
        </w:tabs>
      </w:pPr>
    </w:p>
    <w:p w:rsidR="008832F9" w:rsidRDefault="008832F9" w:rsidP="008832F9">
      <w:pPr>
        <w:tabs>
          <w:tab w:val="left" w:pos="1407"/>
        </w:tabs>
      </w:pPr>
    </w:p>
    <w:p w:rsidR="008832F9" w:rsidRDefault="00262A50" w:rsidP="008832F9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F1FE6A" wp14:editId="7EB9EA5E">
                <wp:simplePos x="0" y="0"/>
                <wp:positionH relativeFrom="column">
                  <wp:posOffset>3741420</wp:posOffset>
                </wp:positionH>
                <wp:positionV relativeFrom="paragraph">
                  <wp:posOffset>139700</wp:posOffset>
                </wp:positionV>
                <wp:extent cx="2019300" cy="350520"/>
                <wp:effectExtent l="0" t="0" r="1905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Muscular Contractions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3" type="#_x0000_t202" style="position:absolute;margin-left:294.6pt;margin-top:11pt;width:159pt;height:27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Muscular Contractions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62A50" w:rsidP="008832F9">
      <w:pPr>
        <w:tabs>
          <w:tab w:val="left" w:pos="1407"/>
        </w:tabs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2EFC5289" wp14:editId="20F70B3E">
            <wp:simplePos x="0" y="0"/>
            <wp:positionH relativeFrom="column">
              <wp:posOffset>344170</wp:posOffset>
            </wp:positionH>
            <wp:positionV relativeFrom="paragraph">
              <wp:posOffset>-468630</wp:posOffset>
            </wp:positionV>
            <wp:extent cx="244094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09" y="21431"/>
                <wp:lineTo x="2140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r="8914" b="4764"/>
                    <a:stretch/>
                  </pic:blipFill>
                  <pic:spPr bwMode="auto">
                    <a:xfrm>
                      <a:off x="0" y="0"/>
                      <a:ext cx="24409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C7627F1" wp14:editId="3BE72ED4">
            <wp:simplePos x="0" y="0"/>
            <wp:positionH relativeFrom="column">
              <wp:posOffset>3561080</wp:posOffset>
            </wp:positionH>
            <wp:positionV relativeFrom="paragraph">
              <wp:posOffset>-300990</wp:posOffset>
            </wp:positionV>
            <wp:extent cx="221107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01" y="21464"/>
                <wp:lineTo x="21401" y="0"/>
                <wp:lineTo x="0" y="0"/>
              </wp:wrapPolygon>
            </wp:wrapTight>
            <wp:docPr id="33794" name="Picture 2" descr="pha12e_fig_11_13bc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pha12e_fig_11_13bc_u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r="10830" b="4194"/>
                    <a:stretch/>
                  </pic:blipFill>
                  <pic:spPr bwMode="auto">
                    <a:xfrm>
                      <a:off x="0" y="0"/>
                      <a:ext cx="221107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  <w:rPr>
          <w:noProof/>
        </w:rPr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  <w:rPr>
          <w:noProof/>
        </w:rPr>
      </w:pPr>
    </w:p>
    <w:p w:rsidR="002213A9" w:rsidRDefault="00262A50" w:rsidP="008832F9">
      <w:pPr>
        <w:tabs>
          <w:tab w:val="left" w:pos="140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695E10" wp14:editId="514A8293">
                <wp:simplePos x="0" y="0"/>
                <wp:positionH relativeFrom="column">
                  <wp:posOffset>3750310</wp:posOffset>
                </wp:positionH>
                <wp:positionV relativeFrom="paragraph">
                  <wp:posOffset>108585</wp:posOffset>
                </wp:positionV>
                <wp:extent cx="2019300" cy="350520"/>
                <wp:effectExtent l="0" t="0" r="1905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Muscles of Anterior Trunk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4" type="#_x0000_t202" style="position:absolute;margin-left:295.3pt;margin-top:8.55pt;width:159pt;height:27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Muscles of Anterior Trunk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13A9" w:rsidRDefault="002213A9" w:rsidP="008832F9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71128D" wp14:editId="1AE19DA4">
                <wp:simplePos x="0" y="0"/>
                <wp:positionH relativeFrom="column">
                  <wp:posOffset>274408</wp:posOffset>
                </wp:positionH>
                <wp:positionV relativeFrom="paragraph">
                  <wp:posOffset>13335</wp:posOffset>
                </wp:positionV>
                <wp:extent cx="2019300" cy="350520"/>
                <wp:effectExtent l="0" t="0" r="1905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Muscles of Head/face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5" type="#_x0000_t202" style="position:absolute;margin-left:21.6pt;margin-top:1.05pt;width:159pt;height:27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Muscles of Head/face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2B392727" wp14:editId="4A9FCD59">
            <wp:simplePos x="0" y="0"/>
            <wp:positionH relativeFrom="column">
              <wp:posOffset>2854325</wp:posOffset>
            </wp:positionH>
            <wp:positionV relativeFrom="paragraph">
              <wp:posOffset>33655</wp:posOffset>
            </wp:positionV>
            <wp:extent cx="3158490" cy="3728720"/>
            <wp:effectExtent l="0" t="0" r="0" b="0"/>
            <wp:wrapTight wrapText="bothSides">
              <wp:wrapPolygon edited="0">
                <wp:start x="10552" y="0"/>
                <wp:lineTo x="10031" y="221"/>
                <wp:lineTo x="9380" y="1214"/>
                <wp:lineTo x="9380" y="1766"/>
                <wp:lineTo x="7556" y="3531"/>
                <wp:lineTo x="7296" y="5297"/>
                <wp:lineTo x="6644" y="7835"/>
                <wp:lineTo x="5732" y="10594"/>
                <wp:lineTo x="5341" y="10925"/>
                <wp:lineTo x="5472" y="11918"/>
                <wp:lineTo x="5862" y="12360"/>
                <wp:lineTo x="8598" y="14125"/>
                <wp:lineTo x="8338" y="20084"/>
                <wp:lineTo x="9119" y="21078"/>
                <wp:lineTo x="12246" y="21298"/>
                <wp:lineTo x="12767" y="21298"/>
                <wp:lineTo x="13419" y="20857"/>
                <wp:lineTo x="13809" y="19864"/>
                <wp:lineTo x="13419" y="14125"/>
                <wp:lineTo x="16545" y="12360"/>
                <wp:lineTo x="16676" y="11366"/>
                <wp:lineTo x="15764" y="8828"/>
                <wp:lineTo x="15242" y="7835"/>
                <wp:lineTo x="14721" y="7063"/>
                <wp:lineTo x="14331" y="3862"/>
                <wp:lineTo x="14200" y="3531"/>
                <wp:lineTo x="12507" y="1766"/>
                <wp:lineTo x="12637" y="1324"/>
                <wp:lineTo x="11855" y="221"/>
                <wp:lineTo x="11334" y="0"/>
                <wp:lineTo x="10552" y="0"/>
              </wp:wrapPolygon>
            </wp:wrapTight>
            <wp:docPr id="21506" name="Picture 2" descr="pha12e_fig_11_03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pha12e_fig_11_03b_u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7949" l="9953" r="899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"/>
                    <a:stretch/>
                  </pic:blipFill>
                  <pic:spPr bwMode="auto">
                    <a:xfrm>
                      <a:off x="0" y="0"/>
                      <a:ext cx="315849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32C">
        <w:rPr>
          <w:noProof/>
        </w:rPr>
        <w:drawing>
          <wp:anchor distT="0" distB="0" distL="114300" distR="114300" simplePos="0" relativeHeight="251716608" behindDoc="1" locked="0" layoutInCell="1" allowOverlap="1" wp14:anchorId="51FC889E" wp14:editId="6011F036">
            <wp:simplePos x="0" y="0"/>
            <wp:positionH relativeFrom="column">
              <wp:posOffset>509905</wp:posOffset>
            </wp:positionH>
            <wp:positionV relativeFrom="paragraph">
              <wp:posOffset>41275</wp:posOffset>
            </wp:positionV>
            <wp:extent cx="3206115" cy="3811905"/>
            <wp:effectExtent l="0" t="0" r="0" b="0"/>
            <wp:wrapTight wrapText="bothSides">
              <wp:wrapPolygon edited="0">
                <wp:start x="0" y="0"/>
                <wp:lineTo x="0" y="21481"/>
                <wp:lineTo x="21433" y="21481"/>
                <wp:lineTo x="21433" y="0"/>
                <wp:lineTo x="0" y="0"/>
              </wp:wrapPolygon>
            </wp:wrapTight>
            <wp:docPr id="20482" name="Picture 2" descr="pha12e_fig_11_03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ha12e_fig_11_03a_u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"/>
                    <a:stretch/>
                  </pic:blipFill>
                  <pic:spPr bwMode="auto">
                    <a:xfrm>
                      <a:off x="0" y="0"/>
                      <a:ext cx="320611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</w:p>
    <w:p w:rsidR="002213A9" w:rsidRDefault="002213A9" w:rsidP="008832F9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7D48B2" wp14:editId="765A8537">
                <wp:simplePos x="0" y="0"/>
                <wp:positionH relativeFrom="column">
                  <wp:posOffset>-404495</wp:posOffset>
                </wp:positionH>
                <wp:positionV relativeFrom="paragraph">
                  <wp:posOffset>113665</wp:posOffset>
                </wp:positionV>
                <wp:extent cx="1594485" cy="350520"/>
                <wp:effectExtent l="0" t="0" r="24765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2213A9">
                            <w:pPr>
                              <w:jc w:val="center"/>
                            </w:pPr>
                            <w:r>
                              <w:t>Muscles of the Body!</w:t>
                            </w:r>
                          </w:p>
                          <w:p w:rsidR="00DF21B0" w:rsidRDefault="00DF21B0" w:rsidP="002213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6" type="#_x0000_t202" style="position:absolute;margin-left:-31.85pt;margin-top:8.95pt;width:125.55pt;height:27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" fillcolor="window" strokeweight=".5pt">
                <v:textbox>
                  <w:txbxContent>
                    <w:p w:rsidR="00DF21B0" w:rsidRDefault="00DF21B0" w:rsidP="002213A9">
                      <w:pPr>
                        <w:jc w:val="center"/>
                      </w:pPr>
                      <w:r>
                        <w:t>Muscles of the Body!</w:t>
                      </w:r>
                    </w:p>
                    <w:p w:rsidR="00DF21B0" w:rsidRDefault="00DF21B0" w:rsidP="002213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13A9" w:rsidRDefault="002213A9" w:rsidP="008832F9">
      <w:pPr>
        <w:tabs>
          <w:tab w:val="left" w:pos="1407"/>
        </w:tabs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62A50" w:rsidRDefault="00262A50" w:rsidP="002213A9">
      <w:pPr>
        <w:ind w:left="-450" w:right="-360"/>
        <w:rPr>
          <w:b/>
          <w:sz w:val="32"/>
        </w:rPr>
      </w:pPr>
    </w:p>
    <w:p w:rsidR="002213A9" w:rsidRPr="005E39CC" w:rsidRDefault="002213A9" w:rsidP="002213A9">
      <w:pPr>
        <w:ind w:left="-450" w:right="-360"/>
        <w:rPr>
          <w:b/>
          <w:sz w:val="32"/>
        </w:rPr>
      </w:pPr>
      <w:r w:rsidRPr="005E39CC">
        <w:rPr>
          <w:b/>
          <w:sz w:val="32"/>
        </w:rPr>
        <w:lastRenderedPageBreak/>
        <w:t>THINGS you MUST know:</w:t>
      </w:r>
    </w:p>
    <w:p w:rsidR="002213A9" w:rsidRDefault="002213A9" w:rsidP="002213A9"/>
    <w:p w:rsidR="002213A9" w:rsidRDefault="002213A9" w:rsidP="00A945D0">
      <w:pPr>
        <w:pStyle w:val="ListParagraph"/>
        <w:numPr>
          <w:ilvl w:val="0"/>
          <w:numId w:val="1"/>
        </w:numPr>
      </w:pPr>
      <w:r>
        <w:t>vocab, vocab (well, you know by now)</w:t>
      </w:r>
    </w:p>
    <w:p w:rsidR="00C3228B" w:rsidRDefault="00C3228B" w:rsidP="00B15ADF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How many bones are in the human skeleton?</w:t>
      </w:r>
    </w:p>
    <w:p w:rsidR="00C3228B" w:rsidRDefault="00B2103C" w:rsidP="00B15ADF">
      <w:pPr>
        <w:pStyle w:val="ListParagraph"/>
        <w:numPr>
          <w:ilvl w:val="0"/>
          <w:numId w:val="1"/>
        </w:numPr>
      </w:pPr>
      <w:r>
        <w:t>Axial &amp; Appendicular skeletal divisions.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Associate a bone with its bone type.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Know marking well enough to pick a few out when verbally described.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Facial vs. cranial divisions.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 xml:space="preserve">Clinical connections associated with </w:t>
      </w:r>
      <w:proofErr w:type="gramStart"/>
      <w:r>
        <w:t>Skeletal</w:t>
      </w:r>
      <w:proofErr w:type="gramEnd"/>
      <w:r>
        <w:t xml:space="preserve"> system.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Rib divisions (True, False, floating).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Curves of the spine; development thereof.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Bones of skull (see pic above).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Function of vertebral spinous processes.</w:t>
      </w:r>
    </w:p>
    <w:p w:rsidR="00B2103C" w:rsidRDefault="00B2103C" w:rsidP="00B15ADF">
      <w:pPr>
        <w:pStyle w:val="ListParagraph"/>
        <w:numPr>
          <w:ilvl w:val="0"/>
          <w:numId w:val="1"/>
        </w:numPr>
      </w:pPr>
      <w:r>
        <w:t>Bone inventory of human hand (number of carpals, metacarpals, phalanges)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>Bones of the Skeletal system and parts of certain bones (see pics above)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>Types of Joints (physical &amp; functional classifications).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>Special movements.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>Types of synovial joints (see pic above).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>What affect does disuse of a limb have on the affected joint?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 xml:space="preserve">The hormone </w:t>
      </w:r>
      <w:proofErr w:type="spellStart"/>
      <w:r>
        <w:t>relaxin</w:t>
      </w:r>
      <w:proofErr w:type="spellEnd"/>
      <w:r>
        <w:t xml:space="preserve"> does </w:t>
      </w:r>
      <w:proofErr w:type="spellStart"/>
      <w:r>
        <w:t>what</w:t>
      </w:r>
      <w:proofErr w:type="gramStart"/>
      <w:r>
        <w:t>..when</w:t>
      </w:r>
      <w:proofErr w:type="spellEnd"/>
      <w:proofErr w:type="gramEnd"/>
      <w:r>
        <w:t>?</w:t>
      </w:r>
    </w:p>
    <w:p w:rsidR="001D03A8" w:rsidRDefault="001D03A8" w:rsidP="00B15ADF">
      <w:pPr>
        <w:pStyle w:val="ListParagraph"/>
        <w:numPr>
          <w:ilvl w:val="0"/>
          <w:numId w:val="1"/>
        </w:numPr>
      </w:pPr>
      <w:r>
        <w:t>Characteristics &amp; functions of muscle tissue.</w:t>
      </w:r>
    </w:p>
    <w:p w:rsidR="001D03A8" w:rsidRDefault="00CE2493" w:rsidP="00B15ADF">
      <w:pPr>
        <w:pStyle w:val="ListParagraph"/>
        <w:numPr>
          <w:ilvl w:val="0"/>
          <w:numId w:val="1"/>
        </w:numPr>
      </w:pPr>
      <w:r>
        <w:t xml:space="preserve">Anatomy of muscle tissue (Outer layer to inner </w:t>
      </w:r>
      <w:proofErr w:type="spellStart"/>
      <w:r>
        <w:t>filamental</w:t>
      </w:r>
      <w:proofErr w:type="spellEnd"/>
      <w:r>
        <w:t xml:space="preserve"> proteins).</w:t>
      </w:r>
    </w:p>
    <w:p w:rsidR="00CE2493" w:rsidRDefault="00CE2493" w:rsidP="00CE2493">
      <w:pPr>
        <w:pStyle w:val="ListParagraph"/>
        <w:numPr>
          <w:ilvl w:val="0"/>
          <w:numId w:val="1"/>
        </w:numPr>
      </w:pPr>
      <w:r>
        <w:t>How is muscle tone maintained?</w:t>
      </w:r>
    </w:p>
    <w:p w:rsidR="00CE2493" w:rsidRDefault="00CE2493" w:rsidP="00CE2493">
      <w:pPr>
        <w:pStyle w:val="ListParagraph"/>
        <w:numPr>
          <w:ilvl w:val="0"/>
          <w:numId w:val="1"/>
        </w:numPr>
      </w:pPr>
      <w:r>
        <w:t>Muscle tissue clinical connections.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Distinguish the three muscle fiber types.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How is a neural action potential generated?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Order the 4 general steps of muscle contraction.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What distinguishes the types of muscle tissue from each other?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Distinguish between classes of levers.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Distinguish between functional names for muscles (agonist/antagonist).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Main muscle for breathing?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 xml:space="preserve">All the muscles listed in bold in the diagrammatic slides in the </w:t>
      </w:r>
      <w:proofErr w:type="spellStart"/>
      <w:r>
        <w:t>ppt</w:t>
      </w:r>
      <w:proofErr w:type="spellEnd"/>
      <w:r>
        <w:t xml:space="preserve"> (listed on last slide of class notes </w:t>
      </w:r>
      <w:proofErr w:type="spellStart"/>
      <w:r>
        <w:t>ppt</w:t>
      </w:r>
      <w:proofErr w:type="spellEnd"/>
      <w:r>
        <w:t>) by name/location (</w:t>
      </w:r>
      <w:proofErr w:type="spellStart"/>
      <w:r>
        <w:t>eg</w:t>
      </w:r>
      <w:proofErr w:type="spellEnd"/>
      <w:r>
        <w:t>. be able to identify); see diagrams above.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Order of the 3 anterolateral abdominal layers from superficial to deep or vice versa.</w:t>
      </w:r>
      <w:r w:rsidRPr="00CE2493">
        <w:t xml:space="preserve"> 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The clinical connections from the muscles (ch11)</w:t>
      </w:r>
    </w:p>
    <w:p w:rsidR="00CE2493" w:rsidRDefault="00CE2493" w:rsidP="00B15ADF">
      <w:pPr>
        <w:pStyle w:val="ListParagraph"/>
        <w:numPr>
          <w:ilvl w:val="0"/>
          <w:numId w:val="1"/>
        </w:numPr>
      </w:pPr>
      <w:r>
        <w:t>Categories by which muscles are named.</w:t>
      </w:r>
    </w:p>
    <w:p w:rsidR="00CE2493" w:rsidRDefault="00CE2493" w:rsidP="00CE2493"/>
    <w:p w:rsidR="002213A9" w:rsidRDefault="002213A9" w:rsidP="002213A9"/>
    <w:p w:rsidR="002213A9" w:rsidRDefault="002213A9" w:rsidP="008832F9">
      <w:pPr>
        <w:tabs>
          <w:tab w:val="left" w:pos="1407"/>
        </w:tabs>
      </w:pPr>
    </w:p>
    <w:p w:rsidR="008832F9" w:rsidRPr="008832F9" w:rsidRDefault="002213A9" w:rsidP="008832F9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C46FE6" wp14:editId="13059423">
                <wp:simplePos x="0" y="0"/>
                <wp:positionH relativeFrom="column">
                  <wp:posOffset>-3019425</wp:posOffset>
                </wp:positionH>
                <wp:positionV relativeFrom="paragraph">
                  <wp:posOffset>5912485</wp:posOffset>
                </wp:positionV>
                <wp:extent cx="1616075" cy="350520"/>
                <wp:effectExtent l="0" t="0" r="22225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21B0" w:rsidRDefault="00DF21B0" w:rsidP="008832F9">
                            <w:pPr>
                              <w:jc w:val="center"/>
                            </w:pPr>
                            <w:r>
                              <w:t>Muscles of the Body!</w:t>
                            </w:r>
                          </w:p>
                          <w:p w:rsidR="00DF21B0" w:rsidRDefault="00DF21B0" w:rsidP="0088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37" type="#_x0000_t202" style="position:absolute;margin-left:-237.75pt;margin-top:465.55pt;width:127.25pt;height:27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" fillcolor="window" strokeweight=".5pt">
                <v:textbox>
                  <w:txbxContent>
                    <w:p w:rsidR="00DF21B0" w:rsidRDefault="00DF21B0" w:rsidP="008832F9">
                      <w:pPr>
                        <w:jc w:val="center"/>
                      </w:pPr>
                      <w:r>
                        <w:t>Muscles of the Body!</w:t>
                      </w:r>
                    </w:p>
                    <w:p w:rsidR="00DF21B0" w:rsidRDefault="00DF21B0" w:rsidP="008832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8832F9" w:rsidRPr="008832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1B0" w:rsidRDefault="00DF21B0" w:rsidP="002213A9">
      <w:r>
        <w:separator/>
      </w:r>
    </w:p>
  </w:endnote>
  <w:endnote w:type="continuationSeparator" w:id="0">
    <w:p w:rsidR="00DF21B0" w:rsidRDefault="00DF21B0" w:rsidP="0022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88110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F21B0" w:rsidRDefault="00DF21B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2A50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DF21B0" w:rsidRDefault="00DF21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1B0" w:rsidRDefault="00DF21B0" w:rsidP="002213A9">
      <w:r>
        <w:separator/>
      </w:r>
    </w:p>
  </w:footnote>
  <w:footnote w:type="continuationSeparator" w:id="0">
    <w:p w:rsidR="00DF21B0" w:rsidRDefault="00DF21B0" w:rsidP="00221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F2B27"/>
    <w:multiLevelType w:val="hybridMultilevel"/>
    <w:tmpl w:val="A8D44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52E"/>
    <w:rsid w:val="00042714"/>
    <w:rsid w:val="001D03A8"/>
    <w:rsid w:val="002213A9"/>
    <w:rsid w:val="00262A50"/>
    <w:rsid w:val="00383DA2"/>
    <w:rsid w:val="00424B6F"/>
    <w:rsid w:val="00466072"/>
    <w:rsid w:val="004D6B31"/>
    <w:rsid w:val="00650E68"/>
    <w:rsid w:val="00651AF4"/>
    <w:rsid w:val="008832F9"/>
    <w:rsid w:val="008A38C1"/>
    <w:rsid w:val="008A5DD1"/>
    <w:rsid w:val="00A27CC9"/>
    <w:rsid w:val="00A557C2"/>
    <w:rsid w:val="00A945D0"/>
    <w:rsid w:val="00B15ADF"/>
    <w:rsid w:val="00B2103C"/>
    <w:rsid w:val="00C3228B"/>
    <w:rsid w:val="00CB152E"/>
    <w:rsid w:val="00CE2493"/>
    <w:rsid w:val="00DF21B0"/>
    <w:rsid w:val="00E53035"/>
    <w:rsid w:val="00EF7551"/>
    <w:rsid w:val="00F51B33"/>
    <w:rsid w:val="00F6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5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B15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5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8C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13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3A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4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5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B15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5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8C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13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3A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4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ED9EC851</Template>
  <TotalTime>6</TotalTime>
  <Pages>6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3</cp:revision>
  <dcterms:created xsi:type="dcterms:W3CDTF">2018-12-03T21:09:00Z</dcterms:created>
  <dcterms:modified xsi:type="dcterms:W3CDTF">2018-12-03T21:14:00Z</dcterms:modified>
</cp:coreProperties>
</file>